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F364C" w14:textId="0CC254E0" w:rsidR="002D381A" w:rsidRDefault="00F0602B" w:rsidP="0020681E">
      <w:pPr>
        <w:pStyle w:val="Ryckeveldebroodtekst"/>
      </w:pPr>
      <w:r>
        <w:rPr>
          <w:noProof/>
        </w:rPr>
        <w:drawing>
          <wp:anchor distT="0" distB="0" distL="114300" distR="114300" simplePos="0" relativeHeight="251713024" behindDoc="1" locked="0" layoutInCell="1" allowOverlap="1" wp14:anchorId="3242E574" wp14:editId="163EDE5C">
            <wp:simplePos x="0" y="0"/>
            <wp:positionH relativeFrom="page">
              <wp:align>center</wp:align>
            </wp:positionH>
            <wp:positionV relativeFrom="paragraph">
              <wp:posOffset>0</wp:posOffset>
            </wp:positionV>
            <wp:extent cx="7078980" cy="1387330"/>
            <wp:effectExtent l="0" t="0" r="0" b="3810"/>
            <wp:wrapTight wrapText="bothSides">
              <wp:wrapPolygon edited="0">
                <wp:start x="0" y="0"/>
                <wp:lineTo x="0" y="21363"/>
                <wp:lineTo x="21507" y="21363"/>
                <wp:lineTo x="21507"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78980" cy="1387330"/>
                    </a:xfrm>
                    <a:prstGeom prst="rect">
                      <a:avLst/>
                    </a:prstGeom>
                  </pic:spPr>
                </pic:pic>
              </a:graphicData>
            </a:graphic>
          </wp:anchor>
        </w:drawing>
      </w:r>
    </w:p>
    <w:p w14:paraId="5705FFE2" w14:textId="1CCD5854" w:rsidR="00BF11E2" w:rsidRDefault="00BF11E2">
      <w:pPr>
        <w:rPr>
          <w:rFonts w:asciiTheme="minorHAnsi" w:eastAsia="Times New Roman" w:hAnsiTheme="minorHAnsi"/>
          <w:b/>
          <w:bCs/>
          <w:caps/>
          <w:color w:val="707173"/>
          <w:sz w:val="48"/>
          <w:szCs w:val="20"/>
        </w:rPr>
      </w:pPr>
      <w:bookmarkStart w:id="0" w:name="_Toc288480205"/>
      <w:bookmarkStart w:id="1" w:name="_Toc288480453"/>
    </w:p>
    <w:p w14:paraId="1C366B21" w14:textId="6544F5B4" w:rsidR="009133EB" w:rsidRDefault="009133EB">
      <w:pPr>
        <w:rPr>
          <w:rFonts w:asciiTheme="minorHAnsi" w:eastAsia="Times New Roman" w:hAnsiTheme="minorHAnsi"/>
          <w:b/>
          <w:bCs/>
          <w:caps/>
          <w:color w:val="707173"/>
          <w:sz w:val="48"/>
          <w:szCs w:val="20"/>
        </w:rPr>
      </w:pPr>
    </w:p>
    <w:p w14:paraId="6EB88549" w14:textId="2192E41E" w:rsidR="009133EB" w:rsidRPr="004279E5" w:rsidRDefault="00F0602B" w:rsidP="009133EB">
      <w:pPr>
        <w:jc w:val="center"/>
        <w:rPr>
          <w:rFonts w:ascii="Calibri Light" w:eastAsia="Times New Roman" w:hAnsi="Calibri Light" w:cs="Calibri Light"/>
          <w:bCs/>
          <w:caps/>
          <w:color w:val="707173"/>
          <w:sz w:val="48"/>
          <w:szCs w:val="20"/>
          <w:lang w:val="en-GB"/>
        </w:rPr>
      </w:pPr>
      <w:r>
        <w:rPr>
          <w:rFonts w:asciiTheme="minorHAnsi" w:eastAsia="Times New Roman" w:hAnsiTheme="minorHAnsi"/>
          <w:b/>
          <w:bCs/>
          <w:caps/>
          <w:noProof/>
          <w:color w:val="707173"/>
          <w:sz w:val="48"/>
          <w:szCs w:val="20"/>
          <w:lang w:val="nl-BE" w:eastAsia="nl-BE"/>
        </w:rPr>
        <w:drawing>
          <wp:anchor distT="0" distB="0" distL="114300" distR="114300" simplePos="0" relativeHeight="251712000" behindDoc="1" locked="0" layoutInCell="1" allowOverlap="1" wp14:anchorId="343C98F7" wp14:editId="283F4F83">
            <wp:simplePos x="0" y="0"/>
            <wp:positionH relativeFrom="column">
              <wp:posOffset>1437640</wp:posOffset>
            </wp:positionH>
            <wp:positionV relativeFrom="paragraph">
              <wp:posOffset>737235</wp:posOffset>
            </wp:positionV>
            <wp:extent cx="6347460" cy="2416546"/>
            <wp:effectExtent l="0" t="0" r="0" b="3175"/>
            <wp:wrapTight wrapText="bothSides">
              <wp:wrapPolygon edited="0">
                <wp:start x="0" y="0"/>
                <wp:lineTo x="0" y="21458"/>
                <wp:lineTo x="21522" y="21458"/>
                <wp:lineTo x="2152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oepsfoto_juniors_banner.jpg"/>
                    <pic:cNvPicPr/>
                  </pic:nvPicPr>
                  <pic:blipFill>
                    <a:blip r:embed="rId12">
                      <a:extLst>
                        <a:ext uri="{28A0092B-C50C-407E-A947-70E740481C1C}">
                          <a14:useLocalDpi xmlns:a14="http://schemas.microsoft.com/office/drawing/2010/main" val="0"/>
                        </a:ext>
                      </a:extLst>
                    </a:blip>
                    <a:stretch>
                      <a:fillRect/>
                    </a:stretch>
                  </pic:blipFill>
                  <pic:spPr>
                    <a:xfrm>
                      <a:off x="0" y="0"/>
                      <a:ext cx="6347460" cy="2416546"/>
                    </a:xfrm>
                    <a:prstGeom prst="rect">
                      <a:avLst/>
                    </a:prstGeom>
                  </pic:spPr>
                </pic:pic>
              </a:graphicData>
            </a:graphic>
          </wp:anchor>
        </w:drawing>
      </w:r>
      <w:r w:rsidR="009133EB" w:rsidRPr="004279E5">
        <w:rPr>
          <w:rFonts w:ascii="Calibri Light" w:eastAsia="Times New Roman" w:hAnsi="Calibri Light" w:cs="Calibri Light"/>
          <w:bCs/>
          <w:caps/>
          <w:color w:val="707173"/>
          <w:sz w:val="48"/>
          <w:szCs w:val="20"/>
          <w:lang w:val="en-GB"/>
        </w:rPr>
        <w:t>EUROPEAN PARLIAMENT AMBASSADOR SCHOOL PROJECT</w:t>
      </w:r>
    </w:p>
    <w:p w14:paraId="37DE397B" w14:textId="508AEE5C" w:rsidR="00861CD6" w:rsidRPr="004279E5" w:rsidRDefault="00D04663" w:rsidP="00861CD6">
      <w:pPr>
        <w:jc w:val="center"/>
        <w:rPr>
          <w:rFonts w:ascii="Calibri Light" w:eastAsia="Times New Roman" w:hAnsi="Calibri Light" w:cs="Calibri Light"/>
          <w:b/>
          <w:bCs/>
          <w:caps/>
          <w:color w:val="707173"/>
          <w:sz w:val="48"/>
          <w:szCs w:val="20"/>
          <w:lang w:val="en-US"/>
        </w:rPr>
      </w:pPr>
      <w:r w:rsidRPr="004279E5">
        <w:rPr>
          <w:rFonts w:ascii="Calibri Light" w:eastAsia="Times New Roman" w:hAnsi="Calibri Light" w:cs="Calibri Light"/>
          <w:bCs/>
          <w:caps/>
          <w:noProof/>
          <w:color w:val="707173"/>
          <w:sz w:val="48"/>
          <w:szCs w:val="20"/>
          <w:lang w:val="nl-BE" w:eastAsia="nl-BE"/>
        </w:rPr>
        <w:drawing>
          <wp:anchor distT="0" distB="0" distL="114300" distR="114300" simplePos="0" relativeHeight="251704832" behindDoc="0" locked="0" layoutInCell="1" allowOverlap="1" wp14:anchorId="0B690D40" wp14:editId="582DF50A">
            <wp:simplePos x="0" y="0"/>
            <wp:positionH relativeFrom="margin">
              <wp:align>left</wp:align>
            </wp:positionH>
            <wp:positionV relativeFrom="paragraph">
              <wp:posOffset>1106805</wp:posOffset>
            </wp:positionV>
            <wp:extent cx="1677035" cy="513715"/>
            <wp:effectExtent l="0" t="0" r="0" b="63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europahuis_low.jpg"/>
                    <pic:cNvPicPr/>
                  </pic:nvPicPr>
                  <pic:blipFill>
                    <a:blip r:embed="rId13">
                      <a:extLst>
                        <a:ext uri="{28A0092B-C50C-407E-A947-70E740481C1C}">
                          <a14:useLocalDpi xmlns:a14="http://schemas.microsoft.com/office/drawing/2010/main" val="0"/>
                        </a:ext>
                      </a:extLst>
                    </a:blip>
                    <a:stretch>
                      <a:fillRect/>
                    </a:stretch>
                  </pic:blipFill>
                  <pic:spPr>
                    <a:xfrm>
                      <a:off x="0" y="0"/>
                      <a:ext cx="1677035" cy="513715"/>
                    </a:xfrm>
                    <a:prstGeom prst="rect">
                      <a:avLst/>
                    </a:prstGeom>
                  </pic:spPr>
                </pic:pic>
              </a:graphicData>
            </a:graphic>
            <wp14:sizeRelH relativeFrom="margin">
              <wp14:pctWidth>0</wp14:pctWidth>
            </wp14:sizeRelH>
            <wp14:sizeRelV relativeFrom="margin">
              <wp14:pctHeight>0</wp14:pctHeight>
            </wp14:sizeRelV>
          </wp:anchor>
        </w:drawing>
      </w:r>
      <w:r w:rsidRPr="004279E5">
        <w:rPr>
          <w:rFonts w:ascii="Calibri Light" w:eastAsia="Times New Roman" w:hAnsi="Calibri Light" w:cs="Calibri Light"/>
          <w:bCs/>
          <w:caps/>
          <w:color w:val="707173"/>
          <w:sz w:val="48"/>
          <w:szCs w:val="20"/>
          <w:lang w:val="en-US"/>
        </w:rPr>
        <w:t>handleid</w:t>
      </w:r>
      <w:r w:rsidR="00861CD6" w:rsidRPr="004279E5">
        <w:rPr>
          <w:rFonts w:ascii="Calibri Light" w:eastAsia="Times New Roman" w:hAnsi="Calibri Light" w:cs="Calibri Light"/>
          <w:bCs/>
          <w:caps/>
          <w:color w:val="707173"/>
          <w:sz w:val="48"/>
          <w:szCs w:val="20"/>
          <w:lang w:val="en-US"/>
        </w:rPr>
        <w:t>ing 20</w:t>
      </w:r>
      <w:r w:rsidR="001A2C3C">
        <w:rPr>
          <w:rFonts w:ascii="Calibri Light" w:eastAsia="Times New Roman" w:hAnsi="Calibri Light" w:cs="Calibri Light"/>
          <w:bCs/>
          <w:caps/>
          <w:color w:val="707173"/>
          <w:sz w:val="48"/>
          <w:szCs w:val="20"/>
          <w:lang w:val="en-US"/>
        </w:rPr>
        <w:t>2</w:t>
      </w:r>
      <w:r w:rsidR="00583BDD">
        <w:rPr>
          <w:rFonts w:ascii="Calibri Light" w:eastAsia="Times New Roman" w:hAnsi="Calibri Light" w:cs="Calibri Light"/>
          <w:bCs/>
          <w:caps/>
          <w:color w:val="707173"/>
          <w:sz w:val="48"/>
          <w:szCs w:val="20"/>
          <w:lang w:val="en-US"/>
        </w:rPr>
        <w:t>5</w:t>
      </w:r>
      <w:r w:rsidR="00861CD6" w:rsidRPr="004279E5">
        <w:rPr>
          <w:rFonts w:ascii="Calibri Light" w:eastAsia="Times New Roman" w:hAnsi="Calibri Light" w:cs="Calibri Light"/>
          <w:bCs/>
          <w:caps/>
          <w:color w:val="707173"/>
          <w:sz w:val="48"/>
          <w:szCs w:val="20"/>
          <w:lang w:val="en-US"/>
        </w:rPr>
        <w:t>-20</w:t>
      </w:r>
      <w:r w:rsidR="0020681E" w:rsidRPr="004279E5">
        <w:rPr>
          <w:rFonts w:ascii="Calibri Light" w:eastAsia="Times New Roman" w:hAnsi="Calibri Light" w:cs="Calibri Light"/>
          <w:bCs/>
          <w:caps/>
          <w:color w:val="707173"/>
          <w:sz w:val="48"/>
          <w:szCs w:val="20"/>
          <w:lang w:val="en-US"/>
        </w:rPr>
        <w:t>2</w:t>
      </w:r>
      <w:r w:rsidR="00583BDD">
        <w:rPr>
          <w:rFonts w:ascii="Calibri Light" w:eastAsia="Times New Roman" w:hAnsi="Calibri Light" w:cs="Calibri Light"/>
          <w:bCs/>
          <w:caps/>
          <w:color w:val="707173"/>
          <w:sz w:val="48"/>
          <w:szCs w:val="20"/>
          <w:lang w:val="en-US"/>
        </w:rPr>
        <w:t>6</w:t>
      </w:r>
    </w:p>
    <w:p w14:paraId="634FF62E" w14:textId="77777777" w:rsidR="00D04663" w:rsidRPr="00887BF7" w:rsidRDefault="00951345">
      <w:pPr>
        <w:rPr>
          <w:rFonts w:asciiTheme="minorHAnsi" w:eastAsia="Times New Roman" w:hAnsiTheme="minorHAnsi"/>
          <w:sz w:val="22"/>
          <w:szCs w:val="20"/>
          <w:lang w:val="en-US"/>
        </w:rPr>
      </w:pPr>
      <w:r w:rsidRPr="004279E5">
        <w:rPr>
          <w:rFonts w:ascii="Calibri Light" w:eastAsia="Times New Roman" w:hAnsi="Calibri Light" w:cs="Calibri Light"/>
          <w:bCs/>
          <w:caps/>
          <w:noProof/>
          <w:color w:val="707173"/>
          <w:sz w:val="48"/>
          <w:szCs w:val="20"/>
          <w:lang w:val="nl-BE" w:eastAsia="nl-BE"/>
        </w:rPr>
        <w:drawing>
          <wp:anchor distT="0" distB="0" distL="114300" distR="114300" simplePos="0" relativeHeight="251705856" behindDoc="1" locked="0" layoutInCell="1" allowOverlap="1" wp14:anchorId="761E6196" wp14:editId="0692B959">
            <wp:simplePos x="0" y="0"/>
            <wp:positionH relativeFrom="margin">
              <wp:posOffset>6428759</wp:posOffset>
            </wp:positionH>
            <wp:positionV relativeFrom="paragraph">
              <wp:posOffset>304605</wp:posOffset>
            </wp:positionV>
            <wp:extent cx="2391196" cy="1002127"/>
            <wp:effectExtent l="0" t="0" r="9525" b="762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informatiebureau_nl.png"/>
                    <pic:cNvPicPr/>
                  </pic:nvPicPr>
                  <pic:blipFill>
                    <a:blip r:embed="rId14">
                      <a:extLst>
                        <a:ext uri="{28A0092B-C50C-407E-A947-70E740481C1C}">
                          <a14:useLocalDpi xmlns:a14="http://schemas.microsoft.com/office/drawing/2010/main" val="0"/>
                        </a:ext>
                      </a:extLst>
                    </a:blip>
                    <a:stretch>
                      <a:fillRect/>
                    </a:stretch>
                  </pic:blipFill>
                  <pic:spPr>
                    <a:xfrm>
                      <a:off x="0" y="0"/>
                      <a:ext cx="2421213" cy="1014707"/>
                    </a:xfrm>
                    <a:prstGeom prst="rect">
                      <a:avLst/>
                    </a:prstGeom>
                  </pic:spPr>
                </pic:pic>
              </a:graphicData>
            </a:graphic>
            <wp14:sizeRelH relativeFrom="page">
              <wp14:pctWidth>0</wp14:pctWidth>
            </wp14:sizeRelH>
            <wp14:sizeRelV relativeFrom="page">
              <wp14:pctHeight>0</wp14:pctHeight>
            </wp14:sizeRelV>
          </wp:anchor>
        </w:drawing>
      </w:r>
      <w:r w:rsidR="00D04663" w:rsidRPr="00887BF7">
        <w:rPr>
          <w:lang w:val="en-US"/>
        </w:rPr>
        <w:br w:type="page"/>
      </w:r>
    </w:p>
    <w:sdt>
      <w:sdtPr>
        <w:rPr>
          <w:rFonts w:ascii="Cambria" w:eastAsia="Cambria" w:hAnsi="Cambria" w:cs="Times New Roman"/>
          <w:b w:val="0"/>
          <w:bCs w:val="0"/>
          <w:color w:val="auto"/>
          <w:sz w:val="24"/>
          <w:szCs w:val="24"/>
        </w:rPr>
        <w:id w:val="2062360609"/>
        <w:docPartObj>
          <w:docPartGallery w:val="Table of Contents"/>
          <w:docPartUnique/>
        </w:docPartObj>
      </w:sdtPr>
      <w:sdtEndPr>
        <w:rPr>
          <w:rFonts w:ascii="Calibri Light" w:hAnsi="Calibri Light" w:cs="Calibri Light"/>
          <w:sz w:val="20"/>
          <w:szCs w:val="20"/>
        </w:rPr>
      </w:sdtEndPr>
      <w:sdtContent>
        <w:p w14:paraId="0DA41C07" w14:textId="77777777" w:rsidR="00E76088" w:rsidRPr="0015325C" w:rsidRDefault="00E76088">
          <w:pPr>
            <w:pStyle w:val="Kopvaninhoudsopgave"/>
            <w:rPr>
              <w:rFonts w:ascii="Calibri Light" w:hAnsi="Calibri Light" w:cs="Calibri Light"/>
              <w:b w:val="0"/>
              <w:color w:val="auto"/>
            </w:rPr>
          </w:pPr>
          <w:r w:rsidRPr="001968B7">
            <w:rPr>
              <w:rFonts w:ascii="Calibri Light" w:hAnsi="Calibri Light" w:cs="Calibri Light"/>
              <w:b w:val="0"/>
              <w:color w:val="auto"/>
            </w:rPr>
            <w:t>Inhoud</w:t>
          </w:r>
        </w:p>
        <w:p w14:paraId="6BD3FFCC" w14:textId="52BF3B13" w:rsidR="007358F1" w:rsidRPr="0015325C" w:rsidRDefault="00E76088">
          <w:pPr>
            <w:pStyle w:val="Inhopg1"/>
            <w:tabs>
              <w:tab w:val="right" w:leader="dot" w:pos="14165"/>
            </w:tabs>
            <w:rPr>
              <w:rFonts w:ascii="Calibri Light" w:eastAsiaTheme="minorEastAsia" w:hAnsi="Calibri Light" w:cs="Calibri Light"/>
              <w:noProof/>
              <w:sz w:val="20"/>
              <w:szCs w:val="20"/>
              <w:lang w:val="nl-BE" w:eastAsia="nl-BE"/>
            </w:rPr>
          </w:pPr>
          <w:r w:rsidRPr="0015325C">
            <w:rPr>
              <w:rFonts w:ascii="Calibri Light" w:hAnsi="Calibri Light" w:cs="Calibri Light"/>
              <w:sz w:val="20"/>
              <w:szCs w:val="20"/>
            </w:rPr>
            <w:fldChar w:fldCharType="begin"/>
          </w:r>
          <w:r w:rsidRPr="0015325C">
            <w:rPr>
              <w:rFonts w:ascii="Calibri Light" w:hAnsi="Calibri Light" w:cs="Calibri Light"/>
              <w:sz w:val="20"/>
              <w:szCs w:val="20"/>
            </w:rPr>
            <w:instrText xml:space="preserve"> TOC \o "1-2" \h \z \u </w:instrText>
          </w:r>
          <w:r w:rsidRPr="0015325C">
            <w:rPr>
              <w:rFonts w:ascii="Calibri Light" w:hAnsi="Calibri Light" w:cs="Calibri Light"/>
              <w:sz w:val="20"/>
              <w:szCs w:val="20"/>
            </w:rPr>
            <w:fldChar w:fldCharType="separate"/>
          </w:r>
          <w:hyperlink w:anchor="_Toc83036338" w:history="1">
            <w:r w:rsidR="007358F1" w:rsidRPr="0015325C">
              <w:rPr>
                <w:rStyle w:val="Hyperlink"/>
                <w:rFonts w:ascii="Calibri Light" w:hAnsi="Calibri Light" w:cs="Calibri Light"/>
                <w:noProof/>
                <w:sz w:val="20"/>
                <w:szCs w:val="20"/>
                <w:lang w:val="en-GB"/>
              </w:rPr>
              <w:t xml:space="preserve">Over </w:t>
            </w:r>
            <w:r w:rsidR="00F0602B">
              <w:rPr>
                <w:rStyle w:val="Hyperlink"/>
                <w:rFonts w:ascii="Calibri Light" w:hAnsi="Calibri Light" w:cs="Calibri Light"/>
                <w:noProof/>
                <w:sz w:val="20"/>
                <w:szCs w:val="20"/>
                <w:lang w:val="en-GB"/>
              </w:rPr>
              <w:t>E</w:t>
            </w:r>
            <w:r w:rsidR="007358F1" w:rsidRPr="0015325C">
              <w:rPr>
                <w:rStyle w:val="Hyperlink"/>
                <w:rFonts w:ascii="Calibri Light" w:hAnsi="Calibri Light" w:cs="Calibri Light"/>
                <w:noProof/>
                <w:sz w:val="20"/>
                <w:szCs w:val="20"/>
                <w:lang w:val="en-GB"/>
              </w:rPr>
              <w:t>uropean parliament ambassador School (EPAS)</w:t>
            </w:r>
            <w:r w:rsidR="007358F1" w:rsidRPr="0015325C">
              <w:rPr>
                <w:rFonts w:ascii="Calibri Light" w:hAnsi="Calibri Light" w:cs="Calibri Light"/>
                <w:noProof/>
                <w:webHidden/>
                <w:sz w:val="20"/>
                <w:szCs w:val="20"/>
              </w:rPr>
              <w:tab/>
            </w:r>
            <w:r w:rsidR="007358F1" w:rsidRPr="0015325C">
              <w:rPr>
                <w:rFonts w:ascii="Calibri Light" w:hAnsi="Calibri Light" w:cs="Calibri Light"/>
                <w:noProof/>
                <w:webHidden/>
                <w:sz w:val="20"/>
                <w:szCs w:val="20"/>
              </w:rPr>
              <w:fldChar w:fldCharType="begin"/>
            </w:r>
            <w:r w:rsidR="007358F1" w:rsidRPr="0015325C">
              <w:rPr>
                <w:rFonts w:ascii="Calibri Light" w:hAnsi="Calibri Light" w:cs="Calibri Light"/>
                <w:noProof/>
                <w:webHidden/>
                <w:sz w:val="20"/>
                <w:szCs w:val="20"/>
              </w:rPr>
              <w:instrText xml:space="preserve"> PAGEREF _Toc83036338 \h </w:instrText>
            </w:r>
            <w:r w:rsidR="007358F1" w:rsidRPr="0015325C">
              <w:rPr>
                <w:rFonts w:ascii="Calibri Light" w:hAnsi="Calibri Light" w:cs="Calibri Light"/>
                <w:noProof/>
                <w:webHidden/>
                <w:sz w:val="20"/>
                <w:szCs w:val="20"/>
              </w:rPr>
            </w:r>
            <w:r w:rsidR="007358F1" w:rsidRPr="0015325C">
              <w:rPr>
                <w:rFonts w:ascii="Calibri Light" w:hAnsi="Calibri Light" w:cs="Calibri Light"/>
                <w:noProof/>
                <w:webHidden/>
                <w:sz w:val="20"/>
                <w:szCs w:val="20"/>
              </w:rPr>
              <w:fldChar w:fldCharType="separate"/>
            </w:r>
            <w:r w:rsidR="00586ABB">
              <w:rPr>
                <w:rFonts w:ascii="Calibri Light" w:hAnsi="Calibri Light" w:cs="Calibri Light"/>
                <w:noProof/>
                <w:webHidden/>
                <w:sz w:val="20"/>
                <w:szCs w:val="20"/>
              </w:rPr>
              <w:t>3</w:t>
            </w:r>
            <w:r w:rsidR="007358F1" w:rsidRPr="0015325C">
              <w:rPr>
                <w:rFonts w:ascii="Calibri Light" w:hAnsi="Calibri Light" w:cs="Calibri Light"/>
                <w:noProof/>
                <w:webHidden/>
                <w:sz w:val="20"/>
                <w:szCs w:val="20"/>
              </w:rPr>
              <w:fldChar w:fldCharType="end"/>
            </w:r>
          </w:hyperlink>
        </w:p>
        <w:p w14:paraId="3F092B59" w14:textId="1596182C" w:rsidR="007358F1" w:rsidRPr="0015325C" w:rsidRDefault="0021701D">
          <w:pPr>
            <w:pStyle w:val="Inhopg2"/>
            <w:tabs>
              <w:tab w:val="right" w:leader="dot" w:pos="14165"/>
            </w:tabs>
            <w:rPr>
              <w:rFonts w:ascii="Calibri Light" w:eastAsiaTheme="minorEastAsia" w:hAnsi="Calibri Light" w:cs="Calibri Light"/>
              <w:noProof/>
              <w:sz w:val="20"/>
              <w:szCs w:val="20"/>
              <w:lang w:val="nl-BE" w:eastAsia="nl-BE"/>
            </w:rPr>
          </w:pPr>
          <w:hyperlink w:anchor="_Toc83036339" w:history="1">
            <w:r w:rsidR="007358F1" w:rsidRPr="0015325C">
              <w:rPr>
                <w:rStyle w:val="Hyperlink"/>
                <w:rFonts w:ascii="Calibri Light" w:hAnsi="Calibri Light" w:cs="Calibri Light"/>
                <w:noProof/>
                <w:sz w:val="20"/>
                <w:szCs w:val="20"/>
              </w:rPr>
              <w:t>Wat is EPAS?</w:t>
            </w:r>
            <w:r w:rsidR="007358F1" w:rsidRPr="0015325C">
              <w:rPr>
                <w:rFonts w:ascii="Calibri Light" w:hAnsi="Calibri Light" w:cs="Calibri Light"/>
                <w:noProof/>
                <w:webHidden/>
                <w:sz w:val="20"/>
                <w:szCs w:val="20"/>
              </w:rPr>
              <w:tab/>
            </w:r>
            <w:r w:rsidR="007358F1" w:rsidRPr="0015325C">
              <w:rPr>
                <w:rFonts w:ascii="Calibri Light" w:hAnsi="Calibri Light" w:cs="Calibri Light"/>
                <w:noProof/>
                <w:webHidden/>
                <w:sz w:val="20"/>
                <w:szCs w:val="20"/>
              </w:rPr>
              <w:fldChar w:fldCharType="begin"/>
            </w:r>
            <w:r w:rsidR="007358F1" w:rsidRPr="0015325C">
              <w:rPr>
                <w:rFonts w:ascii="Calibri Light" w:hAnsi="Calibri Light" w:cs="Calibri Light"/>
                <w:noProof/>
                <w:webHidden/>
                <w:sz w:val="20"/>
                <w:szCs w:val="20"/>
              </w:rPr>
              <w:instrText xml:space="preserve"> PAGEREF _Toc83036339 \h </w:instrText>
            </w:r>
            <w:r w:rsidR="007358F1" w:rsidRPr="0015325C">
              <w:rPr>
                <w:rFonts w:ascii="Calibri Light" w:hAnsi="Calibri Light" w:cs="Calibri Light"/>
                <w:noProof/>
                <w:webHidden/>
                <w:sz w:val="20"/>
                <w:szCs w:val="20"/>
              </w:rPr>
            </w:r>
            <w:r w:rsidR="007358F1" w:rsidRPr="0015325C">
              <w:rPr>
                <w:rFonts w:ascii="Calibri Light" w:hAnsi="Calibri Light" w:cs="Calibri Light"/>
                <w:noProof/>
                <w:webHidden/>
                <w:sz w:val="20"/>
                <w:szCs w:val="20"/>
              </w:rPr>
              <w:fldChar w:fldCharType="separate"/>
            </w:r>
            <w:r w:rsidR="00586ABB">
              <w:rPr>
                <w:rFonts w:ascii="Calibri Light" w:hAnsi="Calibri Light" w:cs="Calibri Light"/>
                <w:noProof/>
                <w:webHidden/>
                <w:sz w:val="20"/>
                <w:szCs w:val="20"/>
              </w:rPr>
              <w:t>3</w:t>
            </w:r>
            <w:r w:rsidR="007358F1" w:rsidRPr="0015325C">
              <w:rPr>
                <w:rFonts w:ascii="Calibri Light" w:hAnsi="Calibri Light" w:cs="Calibri Light"/>
                <w:noProof/>
                <w:webHidden/>
                <w:sz w:val="20"/>
                <w:szCs w:val="20"/>
              </w:rPr>
              <w:fldChar w:fldCharType="end"/>
            </w:r>
          </w:hyperlink>
        </w:p>
        <w:p w14:paraId="5DD0C115" w14:textId="78D0B7AA" w:rsidR="007358F1" w:rsidRPr="0015325C" w:rsidRDefault="0021701D">
          <w:pPr>
            <w:pStyle w:val="Inhopg2"/>
            <w:tabs>
              <w:tab w:val="right" w:leader="dot" w:pos="14165"/>
            </w:tabs>
            <w:rPr>
              <w:rFonts w:ascii="Calibri Light" w:eastAsiaTheme="minorEastAsia" w:hAnsi="Calibri Light" w:cs="Calibri Light"/>
              <w:noProof/>
              <w:sz w:val="20"/>
              <w:szCs w:val="20"/>
              <w:lang w:val="nl-BE" w:eastAsia="nl-BE"/>
            </w:rPr>
          </w:pPr>
          <w:hyperlink w:anchor="_Toc83036340" w:history="1">
            <w:r w:rsidR="007358F1" w:rsidRPr="0015325C">
              <w:rPr>
                <w:rStyle w:val="Hyperlink"/>
                <w:rFonts w:ascii="Calibri Light" w:hAnsi="Calibri Light" w:cs="Calibri Light"/>
                <w:noProof/>
                <w:sz w:val="20"/>
                <w:szCs w:val="20"/>
              </w:rPr>
              <w:t>Waarom instappen?</w:t>
            </w:r>
            <w:r w:rsidR="007358F1" w:rsidRPr="0015325C">
              <w:rPr>
                <w:rFonts w:ascii="Calibri Light" w:hAnsi="Calibri Light" w:cs="Calibri Light"/>
                <w:noProof/>
                <w:webHidden/>
                <w:sz w:val="20"/>
                <w:szCs w:val="20"/>
              </w:rPr>
              <w:tab/>
            </w:r>
            <w:r w:rsidR="007358F1" w:rsidRPr="0015325C">
              <w:rPr>
                <w:rFonts w:ascii="Calibri Light" w:hAnsi="Calibri Light" w:cs="Calibri Light"/>
                <w:noProof/>
                <w:webHidden/>
                <w:sz w:val="20"/>
                <w:szCs w:val="20"/>
              </w:rPr>
              <w:fldChar w:fldCharType="begin"/>
            </w:r>
            <w:r w:rsidR="007358F1" w:rsidRPr="0015325C">
              <w:rPr>
                <w:rFonts w:ascii="Calibri Light" w:hAnsi="Calibri Light" w:cs="Calibri Light"/>
                <w:noProof/>
                <w:webHidden/>
                <w:sz w:val="20"/>
                <w:szCs w:val="20"/>
              </w:rPr>
              <w:instrText xml:space="preserve"> PAGEREF _Toc83036340 \h </w:instrText>
            </w:r>
            <w:r w:rsidR="007358F1" w:rsidRPr="0015325C">
              <w:rPr>
                <w:rFonts w:ascii="Calibri Light" w:hAnsi="Calibri Light" w:cs="Calibri Light"/>
                <w:noProof/>
                <w:webHidden/>
                <w:sz w:val="20"/>
                <w:szCs w:val="20"/>
              </w:rPr>
            </w:r>
            <w:r w:rsidR="007358F1" w:rsidRPr="0015325C">
              <w:rPr>
                <w:rFonts w:ascii="Calibri Light" w:hAnsi="Calibri Light" w:cs="Calibri Light"/>
                <w:noProof/>
                <w:webHidden/>
                <w:sz w:val="20"/>
                <w:szCs w:val="20"/>
              </w:rPr>
              <w:fldChar w:fldCharType="separate"/>
            </w:r>
            <w:r w:rsidR="00586ABB">
              <w:rPr>
                <w:rFonts w:ascii="Calibri Light" w:hAnsi="Calibri Light" w:cs="Calibri Light"/>
                <w:noProof/>
                <w:webHidden/>
                <w:sz w:val="20"/>
                <w:szCs w:val="20"/>
              </w:rPr>
              <w:t>3</w:t>
            </w:r>
            <w:r w:rsidR="007358F1" w:rsidRPr="0015325C">
              <w:rPr>
                <w:rFonts w:ascii="Calibri Light" w:hAnsi="Calibri Light" w:cs="Calibri Light"/>
                <w:noProof/>
                <w:webHidden/>
                <w:sz w:val="20"/>
                <w:szCs w:val="20"/>
              </w:rPr>
              <w:fldChar w:fldCharType="end"/>
            </w:r>
          </w:hyperlink>
        </w:p>
        <w:p w14:paraId="2C8C34F9" w14:textId="2AA92CB4" w:rsidR="007358F1" w:rsidRPr="0015325C" w:rsidRDefault="0021701D">
          <w:pPr>
            <w:pStyle w:val="Inhopg2"/>
            <w:tabs>
              <w:tab w:val="right" w:leader="dot" w:pos="14165"/>
            </w:tabs>
            <w:rPr>
              <w:rFonts w:ascii="Calibri Light" w:eastAsiaTheme="minorEastAsia" w:hAnsi="Calibri Light" w:cs="Calibri Light"/>
              <w:noProof/>
              <w:sz w:val="20"/>
              <w:szCs w:val="20"/>
              <w:lang w:val="nl-BE" w:eastAsia="nl-BE"/>
            </w:rPr>
          </w:pPr>
          <w:hyperlink w:anchor="_Toc83036341" w:history="1">
            <w:r w:rsidR="007358F1" w:rsidRPr="0015325C">
              <w:rPr>
                <w:rStyle w:val="Hyperlink"/>
                <w:rFonts w:ascii="Calibri Light" w:hAnsi="Calibri Light" w:cs="Calibri Light"/>
                <w:noProof/>
                <w:sz w:val="20"/>
                <w:szCs w:val="20"/>
              </w:rPr>
              <w:t>Hoe word je EPAS-school?</w:t>
            </w:r>
            <w:r w:rsidR="007358F1" w:rsidRPr="0015325C">
              <w:rPr>
                <w:rFonts w:ascii="Calibri Light" w:hAnsi="Calibri Light" w:cs="Calibri Light"/>
                <w:noProof/>
                <w:webHidden/>
                <w:sz w:val="20"/>
                <w:szCs w:val="20"/>
              </w:rPr>
              <w:tab/>
            </w:r>
            <w:r w:rsidR="007358F1" w:rsidRPr="0015325C">
              <w:rPr>
                <w:rFonts w:ascii="Calibri Light" w:hAnsi="Calibri Light" w:cs="Calibri Light"/>
                <w:noProof/>
                <w:webHidden/>
                <w:sz w:val="20"/>
                <w:szCs w:val="20"/>
              </w:rPr>
              <w:fldChar w:fldCharType="begin"/>
            </w:r>
            <w:r w:rsidR="007358F1" w:rsidRPr="0015325C">
              <w:rPr>
                <w:rFonts w:ascii="Calibri Light" w:hAnsi="Calibri Light" w:cs="Calibri Light"/>
                <w:noProof/>
                <w:webHidden/>
                <w:sz w:val="20"/>
                <w:szCs w:val="20"/>
              </w:rPr>
              <w:instrText xml:space="preserve"> PAGEREF _Toc83036341 \h </w:instrText>
            </w:r>
            <w:r w:rsidR="007358F1" w:rsidRPr="0015325C">
              <w:rPr>
                <w:rFonts w:ascii="Calibri Light" w:hAnsi="Calibri Light" w:cs="Calibri Light"/>
                <w:noProof/>
                <w:webHidden/>
                <w:sz w:val="20"/>
                <w:szCs w:val="20"/>
              </w:rPr>
            </w:r>
            <w:r w:rsidR="007358F1" w:rsidRPr="0015325C">
              <w:rPr>
                <w:rFonts w:ascii="Calibri Light" w:hAnsi="Calibri Light" w:cs="Calibri Light"/>
                <w:noProof/>
                <w:webHidden/>
                <w:sz w:val="20"/>
                <w:szCs w:val="20"/>
              </w:rPr>
              <w:fldChar w:fldCharType="separate"/>
            </w:r>
            <w:r w:rsidR="00586ABB">
              <w:rPr>
                <w:rFonts w:ascii="Calibri Light" w:hAnsi="Calibri Light" w:cs="Calibri Light"/>
                <w:noProof/>
                <w:webHidden/>
                <w:sz w:val="20"/>
                <w:szCs w:val="20"/>
              </w:rPr>
              <w:t>4</w:t>
            </w:r>
            <w:r w:rsidR="007358F1" w:rsidRPr="0015325C">
              <w:rPr>
                <w:rFonts w:ascii="Calibri Light" w:hAnsi="Calibri Light" w:cs="Calibri Light"/>
                <w:noProof/>
                <w:webHidden/>
                <w:sz w:val="20"/>
                <w:szCs w:val="20"/>
              </w:rPr>
              <w:fldChar w:fldCharType="end"/>
            </w:r>
          </w:hyperlink>
        </w:p>
        <w:p w14:paraId="19D8EEFB" w14:textId="189C6E37" w:rsidR="007358F1" w:rsidRPr="0015325C" w:rsidRDefault="0021701D">
          <w:pPr>
            <w:pStyle w:val="Inhopg2"/>
            <w:tabs>
              <w:tab w:val="right" w:leader="dot" w:pos="14165"/>
            </w:tabs>
            <w:rPr>
              <w:rFonts w:ascii="Calibri Light" w:eastAsiaTheme="minorEastAsia" w:hAnsi="Calibri Light" w:cs="Calibri Light"/>
              <w:noProof/>
              <w:sz w:val="20"/>
              <w:szCs w:val="20"/>
              <w:lang w:val="nl-BE" w:eastAsia="nl-BE"/>
            </w:rPr>
          </w:pPr>
          <w:hyperlink w:anchor="_Toc83036342" w:history="1">
            <w:r w:rsidR="007358F1" w:rsidRPr="0015325C">
              <w:rPr>
                <w:rStyle w:val="Hyperlink"/>
                <w:rFonts w:ascii="Calibri Light" w:hAnsi="Calibri Light" w:cs="Calibri Light"/>
                <w:noProof/>
                <w:sz w:val="20"/>
                <w:szCs w:val="20"/>
              </w:rPr>
              <w:t>Welke begeleiding en opvolging is er?</w:t>
            </w:r>
            <w:r w:rsidR="007358F1" w:rsidRPr="0015325C">
              <w:rPr>
                <w:rFonts w:ascii="Calibri Light" w:hAnsi="Calibri Light" w:cs="Calibri Light"/>
                <w:noProof/>
                <w:webHidden/>
                <w:sz w:val="20"/>
                <w:szCs w:val="20"/>
              </w:rPr>
              <w:tab/>
            </w:r>
            <w:r w:rsidR="007358F1" w:rsidRPr="0015325C">
              <w:rPr>
                <w:rFonts w:ascii="Calibri Light" w:hAnsi="Calibri Light" w:cs="Calibri Light"/>
                <w:noProof/>
                <w:webHidden/>
                <w:sz w:val="20"/>
                <w:szCs w:val="20"/>
              </w:rPr>
              <w:fldChar w:fldCharType="begin"/>
            </w:r>
            <w:r w:rsidR="007358F1" w:rsidRPr="0015325C">
              <w:rPr>
                <w:rFonts w:ascii="Calibri Light" w:hAnsi="Calibri Light" w:cs="Calibri Light"/>
                <w:noProof/>
                <w:webHidden/>
                <w:sz w:val="20"/>
                <w:szCs w:val="20"/>
              </w:rPr>
              <w:instrText xml:space="preserve"> PAGEREF _Toc83036342 \h </w:instrText>
            </w:r>
            <w:r w:rsidR="007358F1" w:rsidRPr="0015325C">
              <w:rPr>
                <w:rFonts w:ascii="Calibri Light" w:hAnsi="Calibri Light" w:cs="Calibri Light"/>
                <w:noProof/>
                <w:webHidden/>
                <w:sz w:val="20"/>
                <w:szCs w:val="20"/>
              </w:rPr>
            </w:r>
            <w:r w:rsidR="007358F1" w:rsidRPr="0015325C">
              <w:rPr>
                <w:rFonts w:ascii="Calibri Light" w:hAnsi="Calibri Light" w:cs="Calibri Light"/>
                <w:noProof/>
                <w:webHidden/>
                <w:sz w:val="20"/>
                <w:szCs w:val="20"/>
              </w:rPr>
              <w:fldChar w:fldCharType="separate"/>
            </w:r>
            <w:r w:rsidR="00586ABB">
              <w:rPr>
                <w:rFonts w:ascii="Calibri Light" w:hAnsi="Calibri Light" w:cs="Calibri Light"/>
                <w:noProof/>
                <w:webHidden/>
                <w:sz w:val="20"/>
                <w:szCs w:val="20"/>
              </w:rPr>
              <w:t>6</w:t>
            </w:r>
            <w:r w:rsidR="007358F1" w:rsidRPr="0015325C">
              <w:rPr>
                <w:rFonts w:ascii="Calibri Light" w:hAnsi="Calibri Light" w:cs="Calibri Light"/>
                <w:noProof/>
                <w:webHidden/>
                <w:sz w:val="20"/>
                <w:szCs w:val="20"/>
              </w:rPr>
              <w:fldChar w:fldCharType="end"/>
            </w:r>
          </w:hyperlink>
        </w:p>
        <w:p w14:paraId="3254C157" w14:textId="6FB0835D" w:rsidR="007358F1" w:rsidRPr="0015325C" w:rsidRDefault="0021701D">
          <w:pPr>
            <w:pStyle w:val="Inhopg2"/>
            <w:tabs>
              <w:tab w:val="right" w:leader="dot" w:pos="14165"/>
            </w:tabs>
            <w:rPr>
              <w:rFonts w:ascii="Calibri Light" w:eastAsiaTheme="minorEastAsia" w:hAnsi="Calibri Light" w:cs="Calibri Light"/>
              <w:noProof/>
              <w:sz w:val="20"/>
              <w:szCs w:val="20"/>
              <w:lang w:val="nl-BE" w:eastAsia="nl-BE"/>
            </w:rPr>
          </w:pPr>
          <w:hyperlink w:anchor="_Toc83036343" w:history="1">
            <w:r w:rsidR="007358F1" w:rsidRPr="0015325C">
              <w:rPr>
                <w:rStyle w:val="Hyperlink"/>
                <w:rFonts w:ascii="Calibri Light" w:hAnsi="Calibri Light" w:cs="Calibri Light"/>
                <w:noProof/>
                <w:sz w:val="20"/>
                <w:szCs w:val="20"/>
              </w:rPr>
              <w:t>Hoe verloopt de evaluatie?</w:t>
            </w:r>
            <w:r w:rsidR="007358F1" w:rsidRPr="0015325C">
              <w:rPr>
                <w:rFonts w:ascii="Calibri Light" w:hAnsi="Calibri Light" w:cs="Calibri Light"/>
                <w:noProof/>
                <w:webHidden/>
                <w:sz w:val="20"/>
                <w:szCs w:val="20"/>
              </w:rPr>
              <w:tab/>
            </w:r>
            <w:r w:rsidR="007358F1" w:rsidRPr="0015325C">
              <w:rPr>
                <w:rFonts w:ascii="Calibri Light" w:hAnsi="Calibri Light" w:cs="Calibri Light"/>
                <w:noProof/>
                <w:webHidden/>
                <w:sz w:val="20"/>
                <w:szCs w:val="20"/>
              </w:rPr>
              <w:fldChar w:fldCharType="begin"/>
            </w:r>
            <w:r w:rsidR="007358F1" w:rsidRPr="0015325C">
              <w:rPr>
                <w:rFonts w:ascii="Calibri Light" w:hAnsi="Calibri Light" w:cs="Calibri Light"/>
                <w:noProof/>
                <w:webHidden/>
                <w:sz w:val="20"/>
                <w:szCs w:val="20"/>
              </w:rPr>
              <w:instrText xml:space="preserve"> PAGEREF _Toc83036343 \h </w:instrText>
            </w:r>
            <w:r w:rsidR="007358F1" w:rsidRPr="0015325C">
              <w:rPr>
                <w:rFonts w:ascii="Calibri Light" w:hAnsi="Calibri Light" w:cs="Calibri Light"/>
                <w:noProof/>
                <w:webHidden/>
                <w:sz w:val="20"/>
                <w:szCs w:val="20"/>
              </w:rPr>
            </w:r>
            <w:r w:rsidR="007358F1" w:rsidRPr="0015325C">
              <w:rPr>
                <w:rFonts w:ascii="Calibri Light" w:hAnsi="Calibri Light" w:cs="Calibri Light"/>
                <w:noProof/>
                <w:webHidden/>
                <w:sz w:val="20"/>
                <w:szCs w:val="20"/>
              </w:rPr>
              <w:fldChar w:fldCharType="separate"/>
            </w:r>
            <w:r w:rsidR="00586ABB">
              <w:rPr>
                <w:rFonts w:ascii="Calibri Light" w:hAnsi="Calibri Light" w:cs="Calibri Light"/>
                <w:noProof/>
                <w:webHidden/>
                <w:sz w:val="20"/>
                <w:szCs w:val="20"/>
              </w:rPr>
              <w:t>7</w:t>
            </w:r>
            <w:r w:rsidR="007358F1" w:rsidRPr="0015325C">
              <w:rPr>
                <w:rFonts w:ascii="Calibri Light" w:hAnsi="Calibri Light" w:cs="Calibri Light"/>
                <w:noProof/>
                <w:webHidden/>
                <w:sz w:val="20"/>
                <w:szCs w:val="20"/>
              </w:rPr>
              <w:fldChar w:fldCharType="end"/>
            </w:r>
          </w:hyperlink>
        </w:p>
        <w:p w14:paraId="7889FC3F" w14:textId="657765E0" w:rsidR="007358F1" w:rsidRPr="0015325C" w:rsidRDefault="0021701D">
          <w:pPr>
            <w:pStyle w:val="Inhopg2"/>
            <w:tabs>
              <w:tab w:val="right" w:leader="dot" w:pos="14165"/>
            </w:tabs>
            <w:rPr>
              <w:rFonts w:ascii="Calibri Light" w:eastAsiaTheme="minorEastAsia" w:hAnsi="Calibri Light" w:cs="Calibri Light"/>
              <w:noProof/>
              <w:sz w:val="20"/>
              <w:szCs w:val="20"/>
              <w:lang w:val="nl-BE" w:eastAsia="nl-BE"/>
            </w:rPr>
          </w:pPr>
          <w:hyperlink w:anchor="_Toc83036344" w:history="1">
            <w:r w:rsidR="007358F1" w:rsidRPr="0015325C">
              <w:rPr>
                <w:rStyle w:val="Hyperlink"/>
                <w:rFonts w:ascii="Calibri Light" w:hAnsi="Calibri Light" w:cs="Calibri Light"/>
                <w:noProof/>
                <w:sz w:val="20"/>
                <w:szCs w:val="20"/>
              </w:rPr>
              <w:t>Schooljaar 202</w:t>
            </w:r>
            <w:r w:rsidR="006A0839">
              <w:rPr>
                <w:rStyle w:val="Hyperlink"/>
                <w:rFonts w:ascii="Calibri Light" w:hAnsi="Calibri Light" w:cs="Calibri Light"/>
                <w:noProof/>
                <w:sz w:val="20"/>
                <w:szCs w:val="20"/>
              </w:rPr>
              <w:t>5</w:t>
            </w:r>
            <w:r w:rsidR="007358F1" w:rsidRPr="0015325C">
              <w:rPr>
                <w:rStyle w:val="Hyperlink"/>
                <w:rFonts w:ascii="Calibri Light" w:hAnsi="Calibri Light" w:cs="Calibri Light"/>
                <w:noProof/>
                <w:sz w:val="20"/>
                <w:szCs w:val="20"/>
              </w:rPr>
              <w:t>-202</w:t>
            </w:r>
            <w:r w:rsidR="006A0839">
              <w:rPr>
                <w:rStyle w:val="Hyperlink"/>
                <w:rFonts w:ascii="Calibri Light" w:hAnsi="Calibri Light" w:cs="Calibri Light"/>
                <w:noProof/>
                <w:sz w:val="20"/>
                <w:szCs w:val="20"/>
              </w:rPr>
              <w:t>6</w:t>
            </w:r>
            <w:r w:rsidR="007358F1" w:rsidRPr="0015325C">
              <w:rPr>
                <w:rStyle w:val="Hyperlink"/>
                <w:rFonts w:ascii="Calibri Light" w:hAnsi="Calibri Light" w:cs="Calibri Light"/>
                <w:noProof/>
                <w:sz w:val="20"/>
                <w:szCs w:val="20"/>
              </w:rPr>
              <w:t>: (voorlopige) planning</w:t>
            </w:r>
            <w:r w:rsidR="007358F1" w:rsidRPr="0015325C">
              <w:rPr>
                <w:rFonts w:ascii="Calibri Light" w:hAnsi="Calibri Light" w:cs="Calibri Light"/>
                <w:noProof/>
                <w:webHidden/>
                <w:sz w:val="20"/>
                <w:szCs w:val="20"/>
              </w:rPr>
              <w:tab/>
            </w:r>
            <w:r w:rsidR="007358F1" w:rsidRPr="0015325C">
              <w:rPr>
                <w:rFonts w:ascii="Calibri Light" w:hAnsi="Calibri Light" w:cs="Calibri Light"/>
                <w:noProof/>
                <w:webHidden/>
                <w:sz w:val="20"/>
                <w:szCs w:val="20"/>
              </w:rPr>
              <w:fldChar w:fldCharType="begin"/>
            </w:r>
            <w:r w:rsidR="007358F1" w:rsidRPr="0015325C">
              <w:rPr>
                <w:rFonts w:ascii="Calibri Light" w:hAnsi="Calibri Light" w:cs="Calibri Light"/>
                <w:noProof/>
                <w:webHidden/>
                <w:sz w:val="20"/>
                <w:szCs w:val="20"/>
              </w:rPr>
              <w:instrText xml:space="preserve"> PAGEREF _Toc83036344 \h </w:instrText>
            </w:r>
            <w:r w:rsidR="007358F1" w:rsidRPr="0015325C">
              <w:rPr>
                <w:rFonts w:ascii="Calibri Light" w:hAnsi="Calibri Light" w:cs="Calibri Light"/>
                <w:noProof/>
                <w:webHidden/>
                <w:sz w:val="20"/>
                <w:szCs w:val="20"/>
              </w:rPr>
            </w:r>
            <w:r w:rsidR="007358F1" w:rsidRPr="0015325C">
              <w:rPr>
                <w:rFonts w:ascii="Calibri Light" w:hAnsi="Calibri Light" w:cs="Calibri Light"/>
                <w:noProof/>
                <w:webHidden/>
                <w:sz w:val="20"/>
                <w:szCs w:val="20"/>
              </w:rPr>
              <w:fldChar w:fldCharType="separate"/>
            </w:r>
            <w:r w:rsidR="00586ABB">
              <w:rPr>
                <w:rFonts w:ascii="Calibri Light" w:hAnsi="Calibri Light" w:cs="Calibri Light"/>
                <w:noProof/>
                <w:webHidden/>
                <w:sz w:val="20"/>
                <w:szCs w:val="20"/>
              </w:rPr>
              <w:t>8</w:t>
            </w:r>
            <w:r w:rsidR="007358F1" w:rsidRPr="0015325C">
              <w:rPr>
                <w:rFonts w:ascii="Calibri Light" w:hAnsi="Calibri Light" w:cs="Calibri Light"/>
                <w:noProof/>
                <w:webHidden/>
                <w:sz w:val="20"/>
                <w:szCs w:val="20"/>
              </w:rPr>
              <w:fldChar w:fldCharType="end"/>
            </w:r>
          </w:hyperlink>
        </w:p>
        <w:p w14:paraId="609EEE54" w14:textId="2E1C3AE7" w:rsidR="007358F1" w:rsidRPr="0015325C" w:rsidRDefault="0021701D">
          <w:pPr>
            <w:pStyle w:val="Inhopg1"/>
            <w:tabs>
              <w:tab w:val="right" w:leader="dot" w:pos="14165"/>
            </w:tabs>
            <w:rPr>
              <w:rFonts w:ascii="Calibri Light" w:eastAsiaTheme="minorEastAsia" w:hAnsi="Calibri Light" w:cs="Calibri Light"/>
              <w:noProof/>
              <w:sz w:val="20"/>
              <w:szCs w:val="20"/>
              <w:lang w:val="nl-BE" w:eastAsia="nl-BE"/>
            </w:rPr>
          </w:pPr>
          <w:hyperlink w:anchor="_Toc83036345" w:history="1">
            <w:r w:rsidR="007358F1" w:rsidRPr="0015325C">
              <w:rPr>
                <w:rStyle w:val="Hyperlink"/>
                <w:rFonts w:ascii="Calibri Light" w:hAnsi="Calibri Light" w:cs="Calibri Light"/>
                <w:noProof/>
                <w:sz w:val="20"/>
                <w:szCs w:val="20"/>
              </w:rPr>
              <w:t>Criteria en activiteiten</w:t>
            </w:r>
            <w:r w:rsidR="007358F1" w:rsidRPr="0015325C">
              <w:rPr>
                <w:rFonts w:ascii="Calibri Light" w:hAnsi="Calibri Light" w:cs="Calibri Light"/>
                <w:noProof/>
                <w:webHidden/>
                <w:sz w:val="20"/>
                <w:szCs w:val="20"/>
              </w:rPr>
              <w:tab/>
            </w:r>
            <w:r w:rsidR="007358F1" w:rsidRPr="0015325C">
              <w:rPr>
                <w:rFonts w:ascii="Calibri Light" w:hAnsi="Calibri Light" w:cs="Calibri Light"/>
                <w:noProof/>
                <w:webHidden/>
                <w:sz w:val="20"/>
                <w:szCs w:val="20"/>
              </w:rPr>
              <w:fldChar w:fldCharType="begin"/>
            </w:r>
            <w:r w:rsidR="007358F1" w:rsidRPr="0015325C">
              <w:rPr>
                <w:rFonts w:ascii="Calibri Light" w:hAnsi="Calibri Light" w:cs="Calibri Light"/>
                <w:noProof/>
                <w:webHidden/>
                <w:sz w:val="20"/>
                <w:szCs w:val="20"/>
              </w:rPr>
              <w:instrText xml:space="preserve"> PAGEREF _Toc83036345 \h </w:instrText>
            </w:r>
            <w:r w:rsidR="007358F1" w:rsidRPr="0015325C">
              <w:rPr>
                <w:rFonts w:ascii="Calibri Light" w:hAnsi="Calibri Light" w:cs="Calibri Light"/>
                <w:noProof/>
                <w:webHidden/>
                <w:sz w:val="20"/>
                <w:szCs w:val="20"/>
              </w:rPr>
            </w:r>
            <w:r w:rsidR="007358F1" w:rsidRPr="0015325C">
              <w:rPr>
                <w:rFonts w:ascii="Calibri Light" w:hAnsi="Calibri Light" w:cs="Calibri Light"/>
                <w:noProof/>
                <w:webHidden/>
                <w:sz w:val="20"/>
                <w:szCs w:val="20"/>
              </w:rPr>
              <w:fldChar w:fldCharType="separate"/>
            </w:r>
            <w:r w:rsidR="00586ABB">
              <w:rPr>
                <w:rFonts w:ascii="Calibri Light" w:hAnsi="Calibri Light" w:cs="Calibri Light"/>
                <w:noProof/>
                <w:webHidden/>
                <w:sz w:val="20"/>
                <w:szCs w:val="20"/>
              </w:rPr>
              <w:t>9</w:t>
            </w:r>
            <w:r w:rsidR="007358F1" w:rsidRPr="0015325C">
              <w:rPr>
                <w:rFonts w:ascii="Calibri Light" w:hAnsi="Calibri Light" w:cs="Calibri Light"/>
                <w:noProof/>
                <w:webHidden/>
                <w:sz w:val="20"/>
                <w:szCs w:val="20"/>
              </w:rPr>
              <w:fldChar w:fldCharType="end"/>
            </w:r>
          </w:hyperlink>
        </w:p>
        <w:p w14:paraId="4C29E6A7" w14:textId="5758914B" w:rsidR="007358F1" w:rsidRPr="0015325C" w:rsidRDefault="0021701D">
          <w:pPr>
            <w:pStyle w:val="Inhopg2"/>
            <w:tabs>
              <w:tab w:val="right" w:leader="dot" w:pos="14165"/>
            </w:tabs>
            <w:rPr>
              <w:rFonts w:ascii="Calibri Light" w:eastAsiaTheme="minorEastAsia" w:hAnsi="Calibri Light" w:cs="Calibri Light"/>
              <w:noProof/>
              <w:sz w:val="20"/>
              <w:szCs w:val="20"/>
              <w:lang w:val="nl-BE" w:eastAsia="nl-BE"/>
            </w:rPr>
          </w:pPr>
          <w:hyperlink w:anchor="_Toc83036346" w:history="1">
            <w:r w:rsidR="007358F1" w:rsidRPr="0015325C">
              <w:rPr>
                <w:rStyle w:val="Hyperlink"/>
                <w:rFonts w:ascii="Calibri Light" w:hAnsi="Calibri Light" w:cs="Calibri Light"/>
                <w:noProof/>
                <w:sz w:val="20"/>
                <w:szCs w:val="20"/>
              </w:rPr>
              <w:t>1. De Europese criteria</w:t>
            </w:r>
            <w:r w:rsidR="007358F1" w:rsidRPr="0015325C">
              <w:rPr>
                <w:rFonts w:ascii="Calibri Light" w:hAnsi="Calibri Light" w:cs="Calibri Light"/>
                <w:noProof/>
                <w:webHidden/>
                <w:sz w:val="20"/>
                <w:szCs w:val="20"/>
              </w:rPr>
              <w:tab/>
            </w:r>
            <w:r w:rsidR="007358F1" w:rsidRPr="0015325C">
              <w:rPr>
                <w:rFonts w:ascii="Calibri Light" w:hAnsi="Calibri Light" w:cs="Calibri Light"/>
                <w:noProof/>
                <w:webHidden/>
                <w:sz w:val="20"/>
                <w:szCs w:val="20"/>
              </w:rPr>
              <w:fldChar w:fldCharType="begin"/>
            </w:r>
            <w:r w:rsidR="007358F1" w:rsidRPr="0015325C">
              <w:rPr>
                <w:rFonts w:ascii="Calibri Light" w:hAnsi="Calibri Light" w:cs="Calibri Light"/>
                <w:noProof/>
                <w:webHidden/>
                <w:sz w:val="20"/>
                <w:szCs w:val="20"/>
              </w:rPr>
              <w:instrText xml:space="preserve"> PAGEREF _Toc83036346 \h </w:instrText>
            </w:r>
            <w:r w:rsidR="007358F1" w:rsidRPr="0015325C">
              <w:rPr>
                <w:rFonts w:ascii="Calibri Light" w:hAnsi="Calibri Light" w:cs="Calibri Light"/>
                <w:noProof/>
                <w:webHidden/>
                <w:sz w:val="20"/>
                <w:szCs w:val="20"/>
              </w:rPr>
            </w:r>
            <w:r w:rsidR="007358F1" w:rsidRPr="0015325C">
              <w:rPr>
                <w:rFonts w:ascii="Calibri Light" w:hAnsi="Calibri Light" w:cs="Calibri Light"/>
                <w:noProof/>
                <w:webHidden/>
                <w:sz w:val="20"/>
                <w:szCs w:val="20"/>
              </w:rPr>
              <w:fldChar w:fldCharType="separate"/>
            </w:r>
            <w:r w:rsidR="00586ABB">
              <w:rPr>
                <w:rFonts w:ascii="Calibri Light" w:hAnsi="Calibri Light" w:cs="Calibri Light"/>
                <w:noProof/>
                <w:webHidden/>
                <w:sz w:val="20"/>
                <w:szCs w:val="20"/>
              </w:rPr>
              <w:t>9</w:t>
            </w:r>
            <w:r w:rsidR="007358F1" w:rsidRPr="0015325C">
              <w:rPr>
                <w:rFonts w:ascii="Calibri Light" w:hAnsi="Calibri Light" w:cs="Calibri Light"/>
                <w:noProof/>
                <w:webHidden/>
                <w:sz w:val="20"/>
                <w:szCs w:val="20"/>
              </w:rPr>
              <w:fldChar w:fldCharType="end"/>
            </w:r>
          </w:hyperlink>
        </w:p>
        <w:p w14:paraId="7E828236" w14:textId="3129BF9E" w:rsidR="007358F1" w:rsidRPr="0015325C" w:rsidRDefault="0021701D">
          <w:pPr>
            <w:pStyle w:val="Inhopg2"/>
            <w:tabs>
              <w:tab w:val="right" w:leader="dot" w:pos="14165"/>
            </w:tabs>
            <w:rPr>
              <w:rFonts w:ascii="Calibri Light" w:eastAsiaTheme="minorEastAsia" w:hAnsi="Calibri Light" w:cs="Calibri Light"/>
              <w:noProof/>
              <w:sz w:val="20"/>
              <w:szCs w:val="20"/>
              <w:lang w:val="nl-BE" w:eastAsia="nl-BE"/>
            </w:rPr>
          </w:pPr>
          <w:hyperlink w:anchor="_Toc83036347" w:history="1">
            <w:r w:rsidR="007358F1" w:rsidRPr="0015325C">
              <w:rPr>
                <w:rStyle w:val="Hyperlink"/>
                <w:rFonts w:ascii="Calibri Light" w:hAnsi="Calibri Light" w:cs="Calibri Light"/>
                <w:noProof/>
                <w:sz w:val="20"/>
                <w:szCs w:val="20"/>
              </w:rPr>
              <w:t>2. Extra activiteiten binnen het EP Ambassador School programma</w:t>
            </w:r>
            <w:r w:rsidR="007358F1" w:rsidRPr="0015325C">
              <w:rPr>
                <w:rFonts w:ascii="Calibri Light" w:hAnsi="Calibri Light" w:cs="Calibri Light"/>
                <w:noProof/>
                <w:webHidden/>
                <w:sz w:val="20"/>
                <w:szCs w:val="20"/>
              </w:rPr>
              <w:tab/>
            </w:r>
            <w:r w:rsidR="007358F1" w:rsidRPr="0015325C">
              <w:rPr>
                <w:rFonts w:ascii="Calibri Light" w:hAnsi="Calibri Light" w:cs="Calibri Light"/>
                <w:noProof/>
                <w:webHidden/>
                <w:sz w:val="20"/>
                <w:szCs w:val="20"/>
              </w:rPr>
              <w:fldChar w:fldCharType="begin"/>
            </w:r>
            <w:r w:rsidR="007358F1" w:rsidRPr="0015325C">
              <w:rPr>
                <w:rFonts w:ascii="Calibri Light" w:hAnsi="Calibri Light" w:cs="Calibri Light"/>
                <w:noProof/>
                <w:webHidden/>
                <w:sz w:val="20"/>
                <w:szCs w:val="20"/>
              </w:rPr>
              <w:instrText xml:space="preserve"> PAGEREF _Toc83036347 \h </w:instrText>
            </w:r>
            <w:r w:rsidR="007358F1" w:rsidRPr="0015325C">
              <w:rPr>
                <w:rFonts w:ascii="Calibri Light" w:hAnsi="Calibri Light" w:cs="Calibri Light"/>
                <w:noProof/>
                <w:webHidden/>
                <w:sz w:val="20"/>
                <w:szCs w:val="20"/>
              </w:rPr>
            </w:r>
            <w:r w:rsidR="007358F1" w:rsidRPr="0015325C">
              <w:rPr>
                <w:rFonts w:ascii="Calibri Light" w:hAnsi="Calibri Light" w:cs="Calibri Light"/>
                <w:noProof/>
                <w:webHidden/>
                <w:sz w:val="20"/>
                <w:szCs w:val="20"/>
              </w:rPr>
              <w:fldChar w:fldCharType="separate"/>
            </w:r>
            <w:r w:rsidR="00586ABB">
              <w:rPr>
                <w:rFonts w:ascii="Calibri Light" w:hAnsi="Calibri Light" w:cs="Calibri Light"/>
                <w:noProof/>
                <w:webHidden/>
                <w:sz w:val="20"/>
                <w:szCs w:val="20"/>
              </w:rPr>
              <w:t>12</w:t>
            </w:r>
            <w:r w:rsidR="007358F1" w:rsidRPr="0015325C">
              <w:rPr>
                <w:rFonts w:ascii="Calibri Light" w:hAnsi="Calibri Light" w:cs="Calibri Light"/>
                <w:noProof/>
                <w:webHidden/>
                <w:sz w:val="20"/>
                <w:szCs w:val="20"/>
              </w:rPr>
              <w:fldChar w:fldCharType="end"/>
            </w:r>
          </w:hyperlink>
        </w:p>
        <w:p w14:paraId="6FCA40E2" w14:textId="4CD65E5F" w:rsidR="007358F1" w:rsidRPr="0015325C" w:rsidRDefault="00B4249E">
          <w:pPr>
            <w:pStyle w:val="Inhopg1"/>
            <w:tabs>
              <w:tab w:val="right" w:leader="dot" w:pos="14165"/>
            </w:tabs>
            <w:rPr>
              <w:rFonts w:ascii="Calibri Light" w:eastAsiaTheme="minorEastAsia" w:hAnsi="Calibri Light" w:cs="Calibri Light"/>
              <w:noProof/>
              <w:sz w:val="20"/>
              <w:szCs w:val="20"/>
              <w:lang w:val="nl-BE" w:eastAsia="nl-BE"/>
            </w:rPr>
          </w:pPr>
          <w:r w:rsidRPr="0015325C">
            <w:rPr>
              <w:rStyle w:val="Hyperlink"/>
              <w:rFonts w:ascii="Calibri Light" w:hAnsi="Calibri Light" w:cs="Calibri Light"/>
              <w:noProof/>
              <w:color w:val="auto"/>
              <w:sz w:val="20"/>
              <w:szCs w:val="20"/>
              <w:u w:val="none"/>
            </w:rPr>
            <w:t>Praktisch</w:t>
          </w:r>
          <w:r w:rsidRPr="0015325C">
            <w:rPr>
              <w:rStyle w:val="Hyperlink"/>
              <w:rFonts w:ascii="Calibri Light" w:hAnsi="Calibri Light" w:cs="Calibri Light"/>
              <w:noProof/>
              <w:sz w:val="20"/>
              <w:szCs w:val="20"/>
              <w:u w:val="none"/>
            </w:rPr>
            <w:t xml:space="preserve">: </w:t>
          </w:r>
          <w:hyperlink w:anchor="_Toc83036348" w:history="1">
            <w:r w:rsidR="007358F1" w:rsidRPr="0015325C">
              <w:rPr>
                <w:rStyle w:val="Hyperlink"/>
                <w:rFonts w:ascii="Calibri Light" w:hAnsi="Calibri Light" w:cs="Calibri Light"/>
                <w:noProof/>
                <w:sz w:val="20"/>
                <w:szCs w:val="20"/>
              </w:rPr>
              <w:t>Project management</w:t>
            </w:r>
            <w:r w:rsidR="007358F1" w:rsidRPr="0015325C">
              <w:rPr>
                <w:rFonts w:ascii="Calibri Light" w:hAnsi="Calibri Light" w:cs="Calibri Light"/>
                <w:noProof/>
                <w:webHidden/>
                <w:sz w:val="20"/>
                <w:szCs w:val="20"/>
              </w:rPr>
              <w:tab/>
            </w:r>
            <w:r w:rsidR="007358F1" w:rsidRPr="0015325C">
              <w:rPr>
                <w:rFonts w:ascii="Calibri Light" w:hAnsi="Calibri Light" w:cs="Calibri Light"/>
                <w:noProof/>
                <w:webHidden/>
                <w:sz w:val="20"/>
                <w:szCs w:val="20"/>
              </w:rPr>
              <w:fldChar w:fldCharType="begin"/>
            </w:r>
            <w:r w:rsidR="007358F1" w:rsidRPr="0015325C">
              <w:rPr>
                <w:rFonts w:ascii="Calibri Light" w:hAnsi="Calibri Light" w:cs="Calibri Light"/>
                <w:noProof/>
                <w:webHidden/>
                <w:sz w:val="20"/>
                <w:szCs w:val="20"/>
              </w:rPr>
              <w:instrText xml:space="preserve"> PAGEREF _Toc83036348 \h </w:instrText>
            </w:r>
            <w:r w:rsidR="007358F1" w:rsidRPr="0015325C">
              <w:rPr>
                <w:rFonts w:ascii="Calibri Light" w:hAnsi="Calibri Light" w:cs="Calibri Light"/>
                <w:noProof/>
                <w:webHidden/>
                <w:sz w:val="20"/>
                <w:szCs w:val="20"/>
              </w:rPr>
            </w:r>
            <w:r w:rsidR="007358F1" w:rsidRPr="0015325C">
              <w:rPr>
                <w:rFonts w:ascii="Calibri Light" w:hAnsi="Calibri Light" w:cs="Calibri Light"/>
                <w:noProof/>
                <w:webHidden/>
                <w:sz w:val="20"/>
                <w:szCs w:val="20"/>
              </w:rPr>
              <w:fldChar w:fldCharType="separate"/>
            </w:r>
            <w:r w:rsidR="00586ABB">
              <w:rPr>
                <w:rFonts w:ascii="Calibri Light" w:hAnsi="Calibri Light" w:cs="Calibri Light"/>
                <w:noProof/>
                <w:webHidden/>
                <w:sz w:val="20"/>
                <w:szCs w:val="20"/>
              </w:rPr>
              <w:t>14</w:t>
            </w:r>
            <w:r w:rsidR="007358F1" w:rsidRPr="0015325C">
              <w:rPr>
                <w:rFonts w:ascii="Calibri Light" w:hAnsi="Calibri Light" w:cs="Calibri Light"/>
                <w:noProof/>
                <w:webHidden/>
                <w:sz w:val="20"/>
                <w:szCs w:val="20"/>
              </w:rPr>
              <w:fldChar w:fldCharType="end"/>
            </w:r>
          </w:hyperlink>
        </w:p>
        <w:p w14:paraId="526AD198" w14:textId="77777777" w:rsidR="00E76088" w:rsidRPr="0015325C" w:rsidRDefault="00E76088">
          <w:pPr>
            <w:rPr>
              <w:rFonts w:ascii="Calibri Light" w:hAnsi="Calibri Light" w:cs="Calibri Light"/>
              <w:sz w:val="20"/>
              <w:szCs w:val="20"/>
            </w:rPr>
          </w:pPr>
          <w:r w:rsidRPr="0015325C">
            <w:rPr>
              <w:rFonts w:ascii="Calibri Light" w:hAnsi="Calibri Light" w:cs="Calibri Light"/>
              <w:sz w:val="20"/>
              <w:szCs w:val="20"/>
            </w:rPr>
            <w:fldChar w:fldCharType="end"/>
          </w:r>
        </w:p>
      </w:sdtContent>
    </w:sdt>
    <w:p w14:paraId="66F79566" w14:textId="77777777" w:rsidR="00587B2D" w:rsidRDefault="00587B2D">
      <w:pPr>
        <w:rPr>
          <w:rFonts w:ascii="Calibri" w:eastAsia="Times New Roman" w:hAnsi="Calibri"/>
          <w:bCs/>
          <w:caps/>
          <w:color w:val="7F7F7F" w:themeColor="text1" w:themeTint="80"/>
          <w:sz w:val="48"/>
          <w:szCs w:val="20"/>
        </w:rPr>
      </w:pPr>
      <w:r>
        <w:br w:type="page"/>
      </w:r>
    </w:p>
    <w:p w14:paraId="432B5A72" w14:textId="77777777" w:rsidR="00861CD6" w:rsidRPr="00524167" w:rsidRDefault="00861CD6" w:rsidP="0020681E">
      <w:pPr>
        <w:pStyle w:val="RyckeveldelKop1"/>
        <w:rPr>
          <w:lang w:val="en-GB"/>
        </w:rPr>
      </w:pPr>
      <w:bookmarkStart w:id="2" w:name="_Toc83036338"/>
      <w:r w:rsidRPr="00524167">
        <w:rPr>
          <w:lang w:val="en-GB"/>
        </w:rPr>
        <w:lastRenderedPageBreak/>
        <w:t xml:space="preserve">Over </w:t>
      </w:r>
      <w:r w:rsidR="004A072F" w:rsidRPr="00524167">
        <w:rPr>
          <w:lang w:val="en-GB"/>
        </w:rPr>
        <w:t>european parliament ambassador School (EPAS)</w:t>
      </w:r>
      <w:bookmarkEnd w:id="2"/>
    </w:p>
    <w:p w14:paraId="7139B2EF" w14:textId="77777777" w:rsidR="009133EB" w:rsidRPr="0020681E" w:rsidRDefault="00E76088" w:rsidP="0020681E">
      <w:pPr>
        <w:pStyle w:val="Ryckeveldekop2"/>
      </w:pPr>
      <w:bookmarkStart w:id="3" w:name="_Toc83036339"/>
      <w:r w:rsidRPr="0020681E">
        <w:t>Wat is EPAS</w:t>
      </w:r>
      <w:r w:rsidR="009133EB" w:rsidRPr="0020681E">
        <w:t>?</w:t>
      </w:r>
      <w:bookmarkEnd w:id="3"/>
    </w:p>
    <w:p w14:paraId="4D926DC4" w14:textId="77777777" w:rsidR="004847D5" w:rsidRDefault="00955EB8" w:rsidP="0020681E">
      <w:pPr>
        <w:pStyle w:val="Ryckeveldebroodtekst"/>
      </w:pPr>
      <w:r w:rsidRPr="0020681E">
        <w:t xml:space="preserve">Het </w:t>
      </w:r>
      <w:r w:rsidR="009133EB" w:rsidRPr="0020681E">
        <w:t xml:space="preserve">European Parliament </w:t>
      </w:r>
      <w:proofErr w:type="spellStart"/>
      <w:r w:rsidR="009133EB" w:rsidRPr="0020681E">
        <w:t>Ambassador</w:t>
      </w:r>
      <w:proofErr w:type="spellEnd"/>
      <w:r w:rsidR="009133EB" w:rsidRPr="0020681E">
        <w:t xml:space="preserve"> School </w:t>
      </w:r>
      <w:r w:rsidR="004A072F">
        <w:t xml:space="preserve">(EPAS) </w:t>
      </w:r>
      <w:r w:rsidRPr="0020681E">
        <w:t>pro</w:t>
      </w:r>
      <w:r w:rsidR="004E4421">
        <w:t>gramma</w:t>
      </w:r>
      <w:r w:rsidRPr="0020681E">
        <w:t xml:space="preserve"> is een </w:t>
      </w:r>
      <w:r w:rsidR="00AC0EB6" w:rsidRPr="004847D5">
        <w:rPr>
          <w:b/>
        </w:rPr>
        <w:t>samenwerking</w:t>
      </w:r>
      <w:r w:rsidR="004847D5" w:rsidRPr="004847D5">
        <w:rPr>
          <w:b/>
        </w:rPr>
        <w:t xml:space="preserve"> </w:t>
      </w:r>
      <w:r w:rsidR="00AC0EB6" w:rsidRPr="004847D5">
        <w:rPr>
          <w:b/>
        </w:rPr>
        <w:t>tussen het Europees Parlement en scholen uit het secundair onderwijs</w:t>
      </w:r>
      <w:r w:rsidR="00AC0EB6">
        <w:t xml:space="preserve">. Het doel is om jongeren </w:t>
      </w:r>
      <w:r w:rsidR="004847D5" w:rsidRPr="004847D5">
        <w:rPr>
          <w:b/>
        </w:rPr>
        <w:t>bewust</w:t>
      </w:r>
      <w:r w:rsidR="004847D5">
        <w:t xml:space="preserve"> te maken van de Europese samenwerking en de Europese democratie door hen </w:t>
      </w:r>
      <w:r w:rsidR="00AC0EB6">
        <w:t xml:space="preserve">meer </w:t>
      </w:r>
      <w:r w:rsidR="00AC0EB6" w:rsidRPr="004847D5">
        <w:rPr>
          <w:b/>
        </w:rPr>
        <w:t>kennis</w:t>
      </w:r>
      <w:r w:rsidR="00AC0EB6">
        <w:t xml:space="preserve"> over de Europese Unie bij te brengen</w:t>
      </w:r>
      <w:r w:rsidR="004847D5">
        <w:t xml:space="preserve">. Dit gaat niet enkel om het overbrengen van feiten over de EU, maar om hen te laten </w:t>
      </w:r>
      <w:r w:rsidR="004847D5" w:rsidRPr="004847D5">
        <w:rPr>
          <w:b/>
        </w:rPr>
        <w:t>beleven</w:t>
      </w:r>
      <w:r w:rsidR="004847D5">
        <w:t xml:space="preserve"> wat Europees burgerschap is en wat Europa betekent in hun </w:t>
      </w:r>
      <w:r w:rsidR="004847D5" w:rsidRPr="004847D5">
        <w:rPr>
          <w:b/>
        </w:rPr>
        <w:t>dagelijks leven</w:t>
      </w:r>
      <w:r w:rsidR="004847D5">
        <w:t>. O</w:t>
      </w:r>
      <w:r w:rsidR="00AC0EB6">
        <w:t xml:space="preserve">p die manier </w:t>
      </w:r>
      <w:r w:rsidR="004847D5">
        <w:t xml:space="preserve">wil het Europees Parlement </w:t>
      </w:r>
      <w:r w:rsidR="00AC0EB6">
        <w:t xml:space="preserve">de jongeren </w:t>
      </w:r>
      <w:r w:rsidR="004847D5" w:rsidRPr="004847D5">
        <w:rPr>
          <w:b/>
        </w:rPr>
        <w:t>actiever en bewuster</w:t>
      </w:r>
      <w:r w:rsidR="00AC0EB6" w:rsidRPr="004847D5">
        <w:rPr>
          <w:b/>
        </w:rPr>
        <w:t xml:space="preserve"> laten deelnemen</w:t>
      </w:r>
      <w:r w:rsidR="00AC0EB6">
        <w:t xml:space="preserve"> aan de Europese Unie</w:t>
      </w:r>
      <w:r w:rsidR="004847D5">
        <w:t xml:space="preserve"> en hen laten </w:t>
      </w:r>
      <w:r w:rsidR="004847D5" w:rsidRPr="004847D5">
        <w:rPr>
          <w:b/>
        </w:rPr>
        <w:t>meebouwen aan de toekomst</w:t>
      </w:r>
      <w:r w:rsidR="004847D5">
        <w:t xml:space="preserve"> van Europa</w:t>
      </w:r>
      <w:r w:rsidR="00AC0EB6" w:rsidRPr="00AC0EB6">
        <w:t>.</w:t>
      </w:r>
      <w:r w:rsidR="00AC0EB6">
        <w:t xml:space="preserve"> </w:t>
      </w:r>
    </w:p>
    <w:p w14:paraId="0589C442" w14:textId="77777777" w:rsidR="004847D5" w:rsidRDefault="004847D5" w:rsidP="0020681E">
      <w:pPr>
        <w:pStyle w:val="Ryckeveldebroodtekst"/>
      </w:pPr>
    </w:p>
    <w:p w14:paraId="113AD978" w14:textId="77777777" w:rsidR="00C90D62" w:rsidRDefault="008F1A8E" w:rsidP="0020681E">
      <w:pPr>
        <w:pStyle w:val="Ryckeveldebroodtekst"/>
      </w:pPr>
      <w:r w:rsidRPr="0020681E">
        <w:t>EPAS is een project voor</w:t>
      </w:r>
      <w:r>
        <w:t xml:space="preserve"> secundaire scholen </w:t>
      </w:r>
      <w:r w:rsidRPr="007825AB">
        <w:rPr>
          <w:b/>
        </w:rPr>
        <w:t>in alle l</w:t>
      </w:r>
      <w:r w:rsidR="008B0985" w:rsidRPr="007825AB">
        <w:rPr>
          <w:b/>
        </w:rPr>
        <w:t>idstaten van de Europese Unie</w:t>
      </w:r>
      <w:r w:rsidR="00524167">
        <w:t xml:space="preserve"> en bestaat in België sinds</w:t>
      </w:r>
      <w:r w:rsidR="001B5761">
        <w:t xml:space="preserve"> het schooljaar</w:t>
      </w:r>
      <w:r w:rsidR="00524167">
        <w:t xml:space="preserve"> 2016-2017. </w:t>
      </w:r>
      <w:r>
        <w:t xml:space="preserve">Het </w:t>
      </w:r>
      <w:r w:rsidR="001B5761">
        <w:t xml:space="preserve">programma </w:t>
      </w:r>
      <w:r>
        <w:t xml:space="preserve">wordt in elk land gecoördineerd door het ‘European Parliament </w:t>
      </w:r>
      <w:r w:rsidR="00DD76B9">
        <w:t>Liaison</w:t>
      </w:r>
      <w:r>
        <w:t xml:space="preserve"> Office</w:t>
      </w:r>
      <w:r w:rsidR="00587B2D">
        <w:t>’</w:t>
      </w:r>
      <w:r>
        <w:t>, daarin bijgestaan door een externe partner. Voor België is dat</w:t>
      </w:r>
      <w:r w:rsidR="00952374" w:rsidRPr="00952374">
        <w:t xml:space="preserve"> </w:t>
      </w:r>
      <w:hyperlink r:id="rId15" w:history="1">
        <w:r w:rsidR="00952374" w:rsidRPr="00952374">
          <w:rPr>
            <w:rStyle w:val="Hyperlink"/>
          </w:rPr>
          <w:t>het Bureau van het Europees Parlement in</w:t>
        </w:r>
        <w:r w:rsidRPr="00952374">
          <w:rPr>
            <w:rStyle w:val="Hyperlink"/>
          </w:rPr>
          <w:t xml:space="preserve"> België</w:t>
        </w:r>
      </w:hyperlink>
      <w:r>
        <w:t xml:space="preserve">, </w:t>
      </w:r>
      <w:r w:rsidR="00081503">
        <w:t>bijgestaan door</w:t>
      </w:r>
      <w:r>
        <w:t xml:space="preserve"> </w:t>
      </w:r>
      <w:hyperlink r:id="rId16" w:history="1">
        <w:r w:rsidRPr="00861CD6">
          <w:rPr>
            <w:rStyle w:val="Hyperlink"/>
          </w:rPr>
          <w:t>Europahuis Ryckevelde</w:t>
        </w:r>
      </w:hyperlink>
      <w:r>
        <w:t>.</w:t>
      </w:r>
      <w:r w:rsidR="00F34A71" w:rsidRPr="00F34A71">
        <w:rPr>
          <w:noProof/>
          <w:lang w:eastAsia="nl-BE"/>
        </w:rPr>
        <w:t xml:space="preserve"> </w:t>
      </w:r>
    </w:p>
    <w:p w14:paraId="19B57AA2" w14:textId="77777777" w:rsidR="00A439E5" w:rsidRDefault="00F34A71" w:rsidP="0020681E">
      <w:pPr>
        <w:pStyle w:val="Ryckeveldebroodtekst"/>
      </w:pPr>
      <w:r>
        <w:rPr>
          <w:noProof/>
          <w:lang w:eastAsia="nl-BE"/>
        </w:rPr>
        <w:drawing>
          <wp:anchor distT="0" distB="0" distL="114300" distR="114300" simplePos="0" relativeHeight="251710976" behindDoc="0" locked="0" layoutInCell="1" allowOverlap="1" wp14:anchorId="45DD3691" wp14:editId="52832B19">
            <wp:simplePos x="0" y="0"/>
            <wp:positionH relativeFrom="margin">
              <wp:posOffset>26670</wp:posOffset>
            </wp:positionH>
            <wp:positionV relativeFrom="margin">
              <wp:posOffset>2675890</wp:posOffset>
            </wp:positionV>
            <wp:extent cx="1245235" cy="699770"/>
            <wp:effectExtent l="0" t="0" r="0" b="508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mbnail_video_fr.png"/>
                    <pic:cNvPicPr/>
                  </pic:nvPicPr>
                  <pic:blipFill>
                    <a:blip r:embed="rId17">
                      <a:extLst>
                        <a:ext uri="{28A0092B-C50C-407E-A947-70E740481C1C}">
                          <a14:useLocalDpi xmlns:a14="http://schemas.microsoft.com/office/drawing/2010/main" val="0"/>
                        </a:ext>
                      </a:extLst>
                    </a:blip>
                    <a:stretch>
                      <a:fillRect/>
                    </a:stretch>
                  </pic:blipFill>
                  <pic:spPr>
                    <a:xfrm>
                      <a:off x="0" y="0"/>
                      <a:ext cx="1245235" cy="699770"/>
                    </a:xfrm>
                    <a:prstGeom prst="rect">
                      <a:avLst/>
                    </a:prstGeom>
                  </pic:spPr>
                </pic:pic>
              </a:graphicData>
            </a:graphic>
            <wp14:sizeRelH relativeFrom="margin">
              <wp14:pctWidth>0</wp14:pctWidth>
            </wp14:sizeRelH>
            <wp14:sizeRelV relativeFrom="margin">
              <wp14:pctHeight>0</wp14:pctHeight>
            </wp14:sizeRelV>
          </wp:anchor>
        </w:drawing>
      </w:r>
    </w:p>
    <w:p w14:paraId="622E4881" w14:textId="77777777" w:rsidR="00A439E5" w:rsidRDefault="00A439E5" w:rsidP="0020681E">
      <w:pPr>
        <w:pStyle w:val="Ryckeveldebroodtekst"/>
      </w:pPr>
      <w:r>
        <w:sym w:font="Wingdings" w:char="F0E0"/>
      </w:r>
      <w:r>
        <w:t xml:space="preserve"> Bekijk hier een algemene introductie over het EPAS programma (18 min): </w:t>
      </w:r>
      <w:hyperlink r:id="rId18" w:history="1">
        <w:r w:rsidRPr="002C7770">
          <w:rPr>
            <w:rStyle w:val="Hyperlink"/>
          </w:rPr>
          <w:t>https://www.youtube.com/watch?v=qMzHsdtWVUM</w:t>
        </w:r>
      </w:hyperlink>
      <w:r>
        <w:t xml:space="preserve"> </w:t>
      </w:r>
    </w:p>
    <w:p w14:paraId="24A06AC9" w14:textId="77777777" w:rsidR="00F34A71" w:rsidRDefault="00F34A71" w:rsidP="0015325C">
      <w:pPr>
        <w:pStyle w:val="Ryckeveldebroodtekst"/>
      </w:pPr>
    </w:p>
    <w:p w14:paraId="392D6667" w14:textId="77777777" w:rsidR="00F34A71" w:rsidRDefault="00F34A71" w:rsidP="0015325C">
      <w:pPr>
        <w:pStyle w:val="Ryckeveldebroodtekst"/>
      </w:pPr>
    </w:p>
    <w:p w14:paraId="1DBE5EE7" w14:textId="77777777" w:rsidR="00F34A71" w:rsidRDefault="00F34A71" w:rsidP="0015325C">
      <w:pPr>
        <w:pStyle w:val="Ryckeveldebroodtekst"/>
      </w:pPr>
    </w:p>
    <w:p w14:paraId="2B4B8375" w14:textId="77777777" w:rsidR="00955EB8" w:rsidRDefault="00955EB8" w:rsidP="0020681E">
      <w:pPr>
        <w:pStyle w:val="Ryckeveldekop2"/>
      </w:pPr>
      <w:bookmarkStart w:id="4" w:name="_Toc83036340"/>
      <w:r>
        <w:t>Waarom instappen?</w:t>
      </w:r>
      <w:bookmarkEnd w:id="4"/>
    </w:p>
    <w:p w14:paraId="0AFEFA8C" w14:textId="77777777" w:rsidR="008B5B7D" w:rsidRDefault="00A439E5" w:rsidP="0020681E">
      <w:pPr>
        <w:pStyle w:val="Ryckeveldebroodtekst"/>
      </w:pPr>
      <w:r>
        <w:rPr>
          <w:noProof/>
          <w:lang w:eastAsia="nl-BE"/>
        </w:rPr>
        <w:drawing>
          <wp:anchor distT="0" distB="0" distL="114300" distR="114300" simplePos="0" relativeHeight="251708928" behindDoc="0" locked="0" layoutInCell="1" allowOverlap="1" wp14:anchorId="0D19306F" wp14:editId="1A63B757">
            <wp:simplePos x="0" y="0"/>
            <wp:positionH relativeFrom="margin">
              <wp:posOffset>6599555</wp:posOffset>
            </wp:positionH>
            <wp:positionV relativeFrom="margin">
              <wp:posOffset>3613150</wp:posOffset>
            </wp:positionV>
            <wp:extent cx="2426970" cy="153289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PAS_01.jpg"/>
                    <pic:cNvPicPr/>
                  </pic:nvPicPr>
                  <pic:blipFill rotWithShape="1">
                    <a:blip r:embed="rId19">
                      <a:extLst>
                        <a:ext uri="{28A0092B-C50C-407E-A947-70E740481C1C}">
                          <a14:useLocalDpi xmlns:a14="http://schemas.microsoft.com/office/drawing/2010/main" val="0"/>
                        </a:ext>
                      </a:extLst>
                    </a:blip>
                    <a:srcRect l="6372"/>
                    <a:stretch/>
                  </pic:blipFill>
                  <pic:spPr bwMode="auto">
                    <a:xfrm>
                      <a:off x="0" y="0"/>
                      <a:ext cx="2426970" cy="1532890"/>
                    </a:xfrm>
                    <a:prstGeom prst="rect">
                      <a:avLst/>
                    </a:prstGeom>
                    <a:ln>
                      <a:noFill/>
                    </a:ln>
                    <a:extLst>
                      <a:ext uri="{53640926-AAD7-44D8-BBD7-CCE9431645EC}">
                        <a14:shadowObscured xmlns:a14="http://schemas.microsoft.com/office/drawing/2010/main"/>
                      </a:ext>
                    </a:extLst>
                  </pic:spPr>
                </pic:pic>
              </a:graphicData>
            </a:graphic>
          </wp:anchor>
        </w:drawing>
      </w:r>
      <w:r w:rsidR="008B5B7D">
        <w:t xml:space="preserve">Het EP </w:t>
      </w:r>
      <w:proofErr w:type="spellStart"/>
      <w:r w:rsidR="008B5B7D">
        <w:t>Ambassador</w:t>
      </w:r>
      <w:proofErr w:type="spellEnd"/>
      <w:r w:rsidR="008B5B7D">
        <w:t xml:space="preserve"> School programma biedt een </w:t>
      </w:r>
      <w:r w:rsidR="008B5B7D" w:rsidRPr="00955EB8">
        <w:rPr>
          <w:b/>
        </w:rPr>
        <w:t>meerwaarde</w:t>
      </w:r>
      <w:r w:rsidR="008B5B7D">
        <w:t xml:space="preserve"> voor leerlingen, leerkrachten en de school zelf. </w:t>
      </w:r>
    </w:p>
    <w:p w14:paraId="72DE7492" w14:textId="77777777" w:rsidR="008B5B7D" w:rsidRDefault="008B5B7D" w:rsidP="008B5B7D">
      <w:pPr>
        <w:pStyle w:val="Ryckeveldebroodtekst"/>
        <w:numPr>
          <w:ilvl w:val="0"/>
          <w:numId w:val="47"/>
        </w:numPr>
      </w:pPr>
      <w:r>
        <w:t xml:space="preserve">EPAS-scholen werken immers aan de EU-kennis van </w:t>
      </w:r>
      <w:r w:rsidRPr="001D3A77">
        <w:rPr>
          <w:u w:val="single"/>
        </w:rPr>
        <w:t>de leerlingen</w:t>
      </w:r>
      <w:r>
        <w:t xml:space="preserve"> en trainen hun democratische vaardigheden, zoals kritische burgerzin. De leerlingen ervaren bovendien via zoveel mogelijk activiteiten hoe ze actief mee kunnen bouwen aan het Europa van de toekomst. </w:t>
      </w:r>
    </w:p>
    <w:p w14:paraId="5B2AE938" w14:textId="77777777" w:rsidR="008B5B7D" w:rsidRDefault="008B5B7D" w:rsidP="008B5B7D">
      <w:pPr>
        <w:pStyle w:val="Ryckeveldebroodtekst"/>
        <w:numPr>
          <w:ilvl w:val="0"/>
          <w:numId w:val="47"/>
        </w:numPr>
      </w:pPr>
      <w:r>
        <w:t xml:space="preserve">Om dat te bereiken wordt er ook gewerkt aan de EU-kennis en didactische vaardigheden voor Europese burgerschapseducatie van </w:t>
      </w:r>
      <w:r w:rsidRPr="001D3A77">
        <w:rPr>
          <w:u w:val="single"/>
        </w:rPr>
        <w:t>leerkrachten</w:t>
      </w:r>
      <w:r>
        <w:t xml:space="preserve">. Ze worden geïnspireerd en voorzien van tools en mogelijke activiteiten voor Europa onderwijs. De leerkrachten krijgen ook ondersteuning om hun online activiteiten te plannen en ontwikkelen. </w:t>
      </w:r>
    </w:p>
    <w:p w14:paraId="1841DDA4" w14:textId="77777777" w:rsidR="008B5B7D" w:rsidRDefault="008B5B7D" w:rsidP="008B5B7D">
      <w:pPr>
        <w:pStyle w:val="Ryckeveldebroodtekst"/>
        <w:numPr>
          <w:ilvl w:val="0"/>
          <w:numId w:val="47"/>
        </w:numPr>
      </w:pPr>
      <w:r>
        <w:t xml:space="preserve">Ten slotte verankert </w:t>
      </w:r>
      <w:r w:rsidRPr="00E93202">
        <w:rPr>
          <w:u w:val="single"/>
        </w:rPr>
        <w:t>de school</w:t>
      </w:r>
      <w:r>
        <w:t xml:space="preserve"> de </w:t>
      </w:r>
      <w:r w:rsidRPr="00E93202">
        <w:t>Europese dimensie</w:t>
      </w:r>
      <w:r>
        <w:t xml:space="preserve"> in de schoolorganisatie. EPAS geeft scholen bovendien de mogelijkheid om hun Europese dimensie zichtbaar te maken en een Belgisch en Europees netwerk uit te bouwen. </w:t>
      </w:r>
    </w:p>
    <w:p w14:paraId="31E09D51" w14:textId="77777777" w:rsidR="008B5B7D" w:rsidRDefault="008B5B7D" w:rsidP="008B5B7D">
      <w:pPr>
        <w:pStyle w:val="Ryckeveldebroodtekst"/>
      </w:pPr>
    </w:p>
    <w:p w14:paraId="110003DF" w14:textId="77777777" w:rsidR="00955EB8" w:rsidRDefault="00F34A71" w:rsidP="008B5B7D">
      <w:pPr>
        <w:pStyle w:val="Ryckeveldebroodtekst"/>
      </w:pPr>
      <w:r>
        <w:rPr>
          <w:noProof/>
          <w:lang w:eastAsia="nl-BE"/>
        </w:rPr>
        <w:drawing>
          <wp:anchor distT="0" distB="0" distL="114300" distR="114300" simplePos="0" relativeHeight="251709952" behindDoc="0" locked="0" layoutInCell="1" allowOverlap="1" wp14:anchorId="7E7D541A" wp14:editId="29105EEF">
            <wp:simplePos x="0" y="0"/>
            <wp:positionH relativeFrom="margin">
              <wp:posOffset>6835140</wp:posOffset>
            </wp:positionH>
            <wp:positionV relativeFrom="margin">
              <wp:posOffset>180340</wp:posOffset>
            </wp:positionV>
            <wp:extent cx="2162175" cy="1441450"/>
            <wp:effectExtent l="0" t="0" r="9525" b="635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pas seminar europe.jpg"/>
                    <pic:cNvPicPr/>
                  </pic:nvPicPr>
                  <pic:blipFill rotWithShape="1">
                    <a:blip r:embed="rId20">
                      <a:extLst>
                        <a:ext uri="{28A0092B-C50C-407E-A947-70E740481C1C}">
                          <a14:useLocalDpi xmlns:a14="http://schemas.microsoft.com/office/drawing/2010/main" val="0"/>
                        </a:ext>
                      </a:extLst>
                    </a:blip>
                    <a:srcRect t="10980"/>
                    <a:stretch/>
                  </pic:blipFill>
                  <pic:spPr bwMode="auto">
                    <a:xfrm>
                      <a:off x="0" y="0"/>
                      <a:ext cx="2162175" cy="1441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1A8E">
        <w:t>Met je school maak je deel uit</w:t>
      </w:r>
      <w:r w:rsidR="00955EB8">
        <w:t xml:space="preserve"> van een </w:t>
      </w:r>
      <w:r w:rsidR="00955EB8" w:rsidRPr="008B5B7D">
        <w:rPr>
          <w:b/>
        </w:rPr>
        <w:t>netwerk</w:t>
      </w:r>
      <w:r w:rsidR="00955EB8">
        <w:t xml:space="preserve"> van leerkrachten en van leerlingen, </w:t>
      </w:r>
      <w:r w:rsidR="00955EB8" w:rsidRPr="0015325C">
        <w:rPr>
          <w:b/>
        </w:rPr>
        <w:t>in België en de Europese Unie</w:t>
      </w:r>
      <w:r w:rsidR="00955EB8">
        <w:t>.</w:t>
      </w:r>
    </w:p>
    <w:p w14:paraId="48A13483" w14:textId="77777777" w:rsidR="00F34A71" w:rsidRDefault="00F34A71" w:rsidP="0020681E">
      <w:pPr>
        <w:pStyle w:val="Ryckeveldebroodtekst"/>
      </w:pPr>
    </w:p>
    <w:p w14:paraId="6B686FC3" w14:textId="108C6BFD" w:rsidR="00E829F4" w:rsidRDefault="002844B3" w:rsidP="0020681E">
      <w:pPr>
        <w:pStyle w:val="Ryckeveldebroodtekst"/>
      </w:pPr>
      <w:r>
        <w:t xml:space="preserve">Dat netwerk krijgt </w:t>
      </w:r>
      <w:r w:rsidRPr="00E829F4">
        <w:rPr>
          <w:b/>
        </w:rPr>
        <w:t>in België</w:t>
      </w:r>
      <w:r>
        <w:t xml:space="preserve"> vorm binnen de </w:t>
      </w:r>
      <w:hyperlink r:id="rId21" w:history="1">
        <w:r w:rsidRPr="00A439E5">
          <w:rPr>
            <w:rStyle w:val="Hyperlink"/>
          </w:rPr>
          <w:t xml:space="preserve">gesloten Facebookgroep voor </w:t>
        </w:r>
        <w:r w:rsidR="00DD76B9" w:rsidRPr="00A439E5">
          <w:rPr>
            <w:rStyle w:val="Hyperlink"/>
          </w:rPr>
          <w:t>senior ambassadors</w:t>
        </w:r>
      </w:hyperlink>
      <w:r>
        <w:t xml:space="preserve"> en </w:t>
      </w:r>
      <w:r w:rsidR="001B5761">
        <w:t xml:space="preserve">een Belgisch platform voor zowel de leerkrachten (de “senior </w:t>
      </w:r>
      <w:proofErr w:type="spellStart"/>
      <w:r w:rsidR="001B5761">
        <w:t>ambassadors</w:t>
      </w:r>
      <w:proofErr w:type="spellEnd"/>
      <w:r w:rsidR="001B5761">
        <w:t xml:space="preserve">”) als de leerlingen (de “junior </w:t>
      </w:r>
      <w:proofErr w:type="spellStart"/>
      <w:r w:rsidR="001B5761">
        <w:t>ambassadors</w:t>
      </w:r>
      <w:proofErr w:type="spellEnd"/>
      <w:r w:rsidR="001B5761">
        <w:t>”)</w:t>
      </w:r>
      <w:r w:rsidR="00DB451E">
        <w:t>:</w:t>
      </w:r>
      <w:r w:rsidR="00E15BB8">
        <w:t xml:space="preserve"> </w:t>
      </w:r>
      <w:hyperlink r:id="rId22" w:history="1">
        <w:r w:rsidR="00E15BB8" w:rsidRPr="00E15BB8">
          <w:rPr>
            <w:rStyle w:val="Hyperlink"/>
          </w:rPr>
          <w:t>https://www.europahuis.be/nl/epas</w:t>
        </w:r>
      </w:hyperlink>
      <w:r>
        <w:t xml:space="preserve">. Daarnaast ontmoeten </w:t>
      </w:r>
      <w:r w:rsidR="001B5761">
        <w:t xml:space="preserve">zowel </w:t>
      </w:r>
      <w:r>
        <w:t xml:space="preserve">de </w:t>
      </w:r>
      <w:r w:rsidR="00DD76B9">
        <w:t>senior</w:t>
      </w:r>
      <w:r w:rsidR="001B5761">
        <w:t xml:space="preserve"> als de junior</w:t>
      </w:r>
      <w:r w:rsidR="00DD76B9">
        <w:t xml:space="preserve"> </w:t>
      </w:r>
      <w:proofErr w:type="spellStart"/>
      <w:r w:rsidR="00DD76B9">
        <w:t>ambassadors</w:t>
      </w:r>
      <w:proofErr w:type="spellEnd"/>
      <w:r>
        <w:t xml:space="preserve"> </w:t>
      </w:r>
      <w:r w:rsidR="00DB451E">
        <w:t xml:space="preserve">in België </w:t>
      </w:r>
      <w:r>
        <w:t xml:space="preserve">elkaar ook tijdens </w:t>
      </w:r>
      <w:r w:rsidR="007825AB">
        <w:t>een jaarlijks</w:t>
      </w:r>
      <w:r w:rsidR="000002B3">
        <w:t xml:space="preserve"> EPAS-seminarie</w:t>
      </w:r>
      <w:r w:rsidR="00DB451E">
        <w:t xml:space="preserve"> in januari</w:t>
      </w:r>
      <w:r>
        <w:t>.</w:t>
      </w:r>
      <w:r w:rsidR="007825AB">
        <w:t xml:space="preserve"> </w:t>
      </w:r>
    </w:p>
    <w:p w14:paraId="20947471" w14:textId="77777777" w:rsidR="00F34A71" w:rsidRDefault="00F34A71" w:rsidP="0020681E">
      <w:pPr>
        <w:pStyle w:val="Ryckeveldebroodtekst"/>
      </w:pPr>
    </w:p>
    <w:p w14:paraId="7A43DC67" w14:textId="73608DFD" w:rsidR="00C90D62" w:rsidRDefault="00E829F4" w:rsidP="0020681E">
      <w:pPr>
        <w:pStyle w:val="Ryckeveldebroodtekst"/>
      </w:pPr>
      <w:r>
        <w:t xml:space="preserve">Er wordt ook gewerkt aan een </w:t>
      </w:r>
      <w:r w:rsidRPr="00E829F4">
        <w:rPr>
          <w:b/>
        </w:rPr>
        <w:t>Europees netwerk</w:t>
      </w:r>
      <w:r>
        <w:t xml:space="preserve">. </w:t>
      </w:r>
      <w:r w:rsidR="007825AB">
        <w:t xml:space="preserve">Jaarlijks kunnen </w:t>
      </w:r>
      <w:r>
        <w:t>zo’n</w:t>
      </w:r>
      <w:r w:rsidR="007825AB">
        <w:t xml:space="preserve"> </w:t>
      </w:r>
      <w:r w:rsidR="00A70565">
        <w:t>10 à 16</w:t>
      </w:r>
      <w:r w:rsidR="007825AB">
        <w:t xml:space="preserve"> Belgische senior </w:t>
      </w:r>
      <w:proofErr w:type="spellStart"/>
      <w:r w:rsidR="007825AB">
        <w:t>ambassadors</w:t>
      </w:r>
      <w:proofErr w:type="spellEnd"/>
      <w:r w:rsidR="007825AB">
        <w:t xml:space="preserve"> deeln</w:t>
      </w:r>
      <w:r w:rsidR="001B5761">
        <w:t>emen aan een Europees seminarie</w:t>
      </w:r>
      <w:r w:rsidR="007825AB">
        <w:t xml:space="preserve"> in Brussel</w:t>
      </w:r>
      <w:r>
        <w:t>, waar 100 EPAS leerkrachten vanuit alle EU-lidstaten aanwezig zijn</w:t>
      </w:r>
      <w:r w:rsidR="007825AB">
        <w:t>.</w:t>
      </w:r>
      <w:r>
        <w:t xml:space="preserve"> Er is ook een </w:t>
      </w:r>
      <w:hyperlink r:id="rId23" w:history="1">
        <w:r w:rsidRPr="006D455D">
          <w:rPr>
            <w:rStyle w:val="Hyperlink"/>
          </w:rPr>
          <w:t>overkoepelende Facebook pagina</w:t>
        </w:r>
      </w:hyperlink>
      <w:r>
        <w:t xml:space="preserve"> </w:t>
      </w:r>
      <w:r w:rsidR="00AD54DA">
        <w:t xml:space="preserve">met nieuwsjes </w:t>
      </w:r>
      <w:r>
        <w:t xml:space="preserve">(geen </w:t>
      </w:r>
      <w:r w:rsidRPr="00AD54DA">
        <w:rPr>
          <w:i/>
        </w:rPr>
        <w:t>groep</w:t>
      </w:r>
      <w:r>
        <w:t xml:space="preserve">), en een </w:t>
      </w:r>
      <w:r w:rsidR="00C96171">
        <w:t>overkoepelende</w:t>
      </w:r>
      <w:r>
        <w:t xml:space="preserve"> EPAS website: </w:t>
      </w:r>
      <w:hyperlink r:id="rId24" w:history="1">
        <w:r w:rsidR="006C6C5A" w:rsidRPr="004C7398">
          <w:rPr>
            <w:rStyle w:val="Hyperlink"/>
          </w:rPr>
          <w:t>europarl.europa.eu/</w:t>
        </w:r>
        <w:proofErr w:type="spellStart"/>
        <w:r w:rsidR="006C6C5A" w:rsidRPr="004C7398">
          <w:rPr>
            <w:rStyle w:val="Hyperlink"/>
          </w:rPr>
          <w:t>ambassador</w:t>
        </w:r>
        <w:proofErr w:type="spellEnd"/>
        <w:r w:rsidR="006C6C5A" w:rsidRPr="004C7398">
          <w:rPr>
            <w:rStyle w:val="Hyperlink"/>
          </w:rPr>
          <w:t>-school</w:t>
        </w:r>
      </w:hyperlink>
      <w:r w:rsidR="006C6C5A">
        <w:t xml:space="preserve">. </w:t>
      </w:r>
    </w:p>
    <w:p w14:paraId="186B54F4" w14:textId="77777777" w:rsidR="00E829F4" w:rsidRDefault="00E829F4" w:rsidP="0020681E">
      <w:pPr>
        <w:pStyle w:val="Ryckeveldebroodtekst"/>
      </w:pPr>
    </w:p>
    <w:p w14:paraId="68A6E017" w14:textId="77777777" w:rsidR="00C90D62" w:rsidRDefault="00612204" w:rsidP="0020681E">
      <w:pPr>
        <w:pStyle w:val="Ryckeveldebroodtekst"/>
      </w:pPr>
      <w:r>
        <w:t>Naast de permanente ondersteuning tijdens het schooljaar, worden j</w:t>
      </w:r>
      <w:r w:rsidR="00C90D62">
        <w:t xml:space="preserve">e inspanningen </w:t>
      </w:r>
      <w:r>
        <w:t>ook aan het einde van het schooljaar</w:t>
      </w:r>
      <w:r w:rsidR="00C90D62">
        <w:t xml:space="preserve"> </w:t>
      </w:r>
      <w:r w:rsidR="00C90D62" w:rsidRPr="00C90D62">
        <w:rPr>
          <w:b/>
        </w:rPr>
        <w:t>beloond</w:t>
      </w:r>
      <w:r w:rsidR="00C90D62">
        <w:t xml:space="preserve">. </w:t>
      </w:r>
      <w:r w:rsidR="007A0615">
        <w:t>Een</w:t>
      </w:r>
      <w:r w:rsidR="00251D97">
        <w:t xml:space="preserve"> school die voldoet aan de EPAS-</w:t>
      </w:r>
      <w:r w:rsidR="007A0615">
        <w:t xml:space="preserve">criteria (zie annex) komt in aanmerking voor </w:t>
      </w:r>
      <w:r w:rsidR="007A0615" w:rsidRPr="007A0615">
        <w:rPr>
          <w:b/>
        </w:rPr>
        <w:t>certificering</w:t>
      </w:r>
      <w:r w:rsidR="007A0615">
        <w:t xml:space="preserve">. Voor </w:t>
      </w:r>
      <w:r w:rsidR="007A0615" w:rsidRPr="007A0615">
        <w:rPr>
          <w:u w:val="single"/>
        </w:rPr>
        <w:t>de school</w:t>
      </w:r>
      <w:r w:rsidR="007A0615">
        <w:t xml:space="preserve"> betekent dat: de titel van ‘EPAS’-school, het feit dat het EPAS-logo mag vermeld worden op alle communicatie van de school, en een </w:t>
      </w:r>
      <w:r w:rsidR="007A0615" w:rsidRPr="0015325C">
        <w:rPr>
          <w:b/>
        </w:rPr>
        <w:t>EPAS-plaquette</w:t>
      </w:r>
      <w:r w:rsidR="007A0615">
        <w:t xml:space="preserve">. De </w:t>
      </w:r>
      <w:proofErr w:type="spellStart"/>
      <w:r w:rsidR="007A0615">
        <w:t>juniors</w:t>
      </w:r>
      <w:proofErr w:type="spellEnd"/>
      <w:r w:rsidR="007A0615">
        <w:t xml:space="preserve"> ontvangen een </w:t>
      </w:r>
      <w:r w:rsidR="007A0615" w:rsidRPr="0015325C">
        <w:rPr>
          <w:b/>
        </w:rPr>
        <w:t>EPAS-certificaat</w:t>
      </w:r>
      <w:r w:rsidR="007A0615">
        <w:t xml:space="preserve">. </w:t>
      </w:r>
      <w:r w:rsidR="00D35428">
        <w:t xml:space="preserve">Dit alles wordt overhandigd door Belgische Europarlementsleden tijdens een ceremonie. </w:t>
      </w:r>
    </w:p>
    <w:p w14:paraId="64EFCF2F" w14:textId="77777777" w:rsidR="001B5761" w:rsidRDefault="001B5761" w:rsidP="0020681E">
      <w:pPr>
        <w:pStyle w:val="Ryckeveldebroodtekst"/>
      </w:pPr>
    </w:p>
    <w:p w14:paraId="5EEC2F70" w14:textId="77777777" w:rsidR="002D381A" w:rsidRPr="00CE622E" w:rsidRDefault="008B0985" w:rsidP="0020681E">
      <w:pPr>
        <w:pStyle w:val="Ryckeveldekop2"/>
      </w:pPr>
      <w:bookmarkStart w:id="5" w:name="_Toc83036341"/>
      <w:r>
        <w:t>Hoe word je EPAS-</w:t>
      </w:r>
      <w:r w:rsidR="00302262">
        <w:t>school?</w:t>
      </w:r>
      <w:bookmarkEnd w:id="5"/>
      <w:r w:rsidR="00302262">
        <w:t xml:space="preserve"> </w:t>
      </w:r>
    </w:p>
    <w:p w14:paraId="1B84B025" w14:textId="6E00DF07" w:rsidR="0015325C" w:rsidRDefault="00E84965" w:rsidP="0020681E">
      <w:pPr>
        <w:pStyle w:val="Ryckeveldebroodtekst"/>
      </w:pPr>
      <w:bookmarkStart w:id="6" w:name="_Toc472414898"/>
      <w:bookmarkEnd w:id="0"/>
      <w:bookmarkEnd w:id="1"/>
      <w:r>
        <w:t xml:space="preserve">Elke school – zowel bestaande als beginnende EPAS scholen – </w:t>
      </w:r>
      <w:r w:rsidR="002F4341">
        <w:t>schrijft zich</w:t>
      </w:r>
      <w:r>
        <w:t xml:space="preserve"> bij het begin van het schooljaar in voor het EPAS programma. Dat kan dit jaar via de link: </w:t>
      </w:r>
      <w:hyperlink r:id="rId25" w:history="1">
        <w:r w:rsidR="0015325C" w:rsidRPr="00582EB4">
          <w:rPr>
            <w:rStyle w:val="Hyperlink"/>
          </w:rPr>
          <w:t>https://docs.google.com/forms/d/e/1FAIpQLSezUyszKfnOMpO36GprPvjSjgm3T1sOTVcBYUuNft73N2r42w/viewform</w:t>
        </w:r>
      </w:hyperlink>
    </w:p>
    <w:p w14:paraId="56CEF744" w14:textId="77777777" w:rsidR="00E84965" w:rsidRDefault="00E84965" w:rsidP="0020681E">
      <w:pPr>
        <w:pStyle w:val="Ryckeveldebroodtekst"/>
      </w:pPr>
    </w:p>
    <w:p w14:paraId="5CF0E2D6" w14:textId="7B37A88B" w:rsidR="00C90D62" w:rsidRDefault="00E84965" w:rsidP="0020681E">
      <w:pPr>
        <w:pStyle w:val="Ryckeveldebroodtekst"/>
      </w:pPr>
      <w:r>
        <w:t xml:space="preserve">Vervolgens moet je gedurende het ganse schooljaar aan minstens 6 criteria voldoen: </w:t>
      </w:r>
      <w:r w:rsidR="007825AB">
        <w:t xml:space="preserve">Vanuit de EU zijn </w:t>
      </w:r>
      <w:r w:rsidR="00CC45C7">
        <w:rPr>
          <w:b/>
        </w:rPr>
        <w:t>6</w:t>
      </w:r>
      <w:r w:rsidR="007825AB" w:rsidRPr="007825AB">
        <w:rPr>
          <w:b/>
        </w:rPr>
        <w:t xml:space="preserve"> hoofdcriteria</w:t>
      </w:r>
      <w:r w:rsidR="007825AB">
        <w:t xml:space="preserve"> vooropgesteld om in aanmerking te komen voor certificering</w:t>
      </w:r>
      <w:r w:rsidR="00F7314E">
        <w:t xml:space="preserve"> (zie hieronder)</w:t>
      </w:r>
      <w:r w:rsidR="007825AB">
        <w:t xml:space="preserve">. In België </w:t>
      </w:r>
      <w:r w:rsidR="0020681E">
        <w:t>bieden we de optie om verder te gaan dan dat</w:t>
      </w:r>
      <w:r w:rsidR="007825AB">
        <w:t xml:space="preserve">: </w:t>
      </w:r>
      <w:r>
        <w:t>n</w:t>
      </w:r>
      <w:r w:rsidR="0020681E">
        <w:t xml:space="preserve">a je opstartjaar ben je ofwel een </w:t>
      </w:r>
      <w:r w:rsidR="0020681E" w:rsidRPr="005721CA">
        <w:rPr>
          <w:b/>
        </w:rPr>
        <w:t xml:space="preserve">EP </w:t>
      </w:r>
      <w:proofErr w:type="spellStart"/>
      <w:r w:rsidR="0020681E" w:rsidRPr="005721CA">
        <w:rPr>
          <w:b/>
        </w:rPr>
        <w:t>Ambassador</w:t>
      </w:r>
      <w:proofErr w:type="spellEnd"/>
      <w:r w:rsidR="0020681E" w:rsidRPr="005721CA">
        <w:rPr>
          <w:b/>
        </w:rPr>
        <w:t xml:space="preserve"> School</w:t>
      </w:r>
      <w:r w:rsidR="0020681E">
        <w:t xml:space="preserve">, ofwel </w:t>
      </w:r>
      <w:r w:rsidR="005721CA">
        <w:t xml:space="preserve">een </w:t>
      </w:r>
      <w:r w:rsidR="005721CA" w:rsidRPr="005721CA">
        <w:rPr>
          <w:b/>
        </w:rPr>
        <w:t xml:space="preserve">Expert EP </w:t>
      </w:r>
      <w:proofErr w:type="spellStart"/>
      <w:r w:rsidR="005721CA" w:rsidRPr="005721CA">
        <w:rPr>
          <w:b/>
        </w:rPr>
        <w:t>Ambassador</w:t>
      </w:r>
      <w:proofErr w:type="spellEnd"/>
      <w:r w:rsidR="005721CA" w:rsidRPr="005721CA">
        <w:rPr>
          <w:b/>
        </w:rPr>
        <w:t xml:space="preserve"> School</w:t>
      </w:r>
      <w:r w:rsidR="00C90D62">
        <w:t>:</w:t>
      </w:r>
    </w:p>
    <w:p w14:paraId="203B249B" w14:textId="77777777" w:rsidR="001551AB" w:rsidRDefault="001551AB" w:rsidP="0020681E">
      <w:pPr>
        <w:pStyle w:val="Ryckeveldebroodtekst"/>
      </w:pPr>
    </w:p>
    <w:p w14:paraId="17F80143" w14:textId="77777777" w:rsidR="00C90D62" w:rsidRDefault="00C90D62" w:rsidP="0020681E">
      <w:pPr>
        <w:pStyle w:val="Ryckeveldebroodtekst"/>
        <w:numPr>
          <w:ilvl w:val="0"/>
          <w:numId w:val="30"/>
        </w:numPr>
      </w:pPr>
      <w:r w:rsidRPr="006C0B8D">
        <w:rPr>
          <w:b/>
        </w:rPr>
        <w:t xml:space="preserve">EPAS </w:t>
      </w:r>
      <w:r w:rsidR="005721CA">
        <w:rPr>
          <w:b/>
        </w:rPr>
        <w:t>opstartjaar</w:t>
      </w:r>
      <w:r w:rsidR="007A0615" w:rsidRPr="006C0B8D">
        <w:t xml:space="preserve">: </w:t>
      </w:r>
      <w:r w:rsidR="007A0615">
        <w:t>o</w:t>
      </w:r>
      <w:r>
        <w:t>pstart duurzame Europese dimensie op school.</w:t>
      </w:r>
      <w:r w:rsidR="005721CA" w:rsidRPr="005721CA">
        <w:t xml:space="preserve"> </w:t>
      </w:r>
      <w:r w:rsidR="005721CA">
        <w:t>Wie voldoet aan de criteria en daarbij rekening houdt met de EPAS-prioriteiten komt in aanmerking voor certificering.</w:t>
      </w:r>
    </w:p>
    <w:p w14:paraId="20552E99" w14:textId="77777777" w:rsidR="00C90D62" w:rsidRDefault="00C90D62" w:rsidP="0020681E">
      <w:pPr>
        <w:pStyle w:val="Ryckeveldebroodtekst"/>
        <w:numPr>
          <w:ilvl w:val="0"/>
          <w:numId w:val="30"/>
        </w:numPr>
      </w:pPr>
      <w:r w:rsidRPr="006C0B8D">
        <w:rPr>
          <w:b/>
        </w:rPr>
        <w:t>EP</w:t>
      </w:r>
      <w:r w:rsidR="005721CA">
        <w:rPr>
          <w:b/>
        </w:rPr>
        <w:t xml:space="preserve"> </w:t>
      </w:r>
      <w:proofErr w:type="spellStart"/>
      <w:r w:rsidR="005721CA">
        <w:rPr>
          <w:b/>
        </w:rPr>
        <w:t>ambassador</w:t>
      </w:r>
      <w:proofErr w:type="spellEnd"/>
      <w:r w:rsidR="005721CA">
        <w:rPr>
          <w:b/>
        </w:rPr>
        <w:t xml:space="preserve"> school</w:t>
      </w:r>
      <w:r w:rsidR="007A0615" w:rsidRPr="006C0B8D">
        <w:t xml:space="preserve">: </w:t>
      </w:r>
      <w:r w:rsidR="005721CA">
        <w:t xml:space="preserve">Vanaf het tweede schooljaar ben je een EP </w:t>
      </w:r>
      <w:proofErr w:type="spellStart"/>
      <w:r w:rsidR="005721CA">
        <w:t>Ambassador</w:t>
      </w:r>
      <w:proofErr w:type="spellEnd"/>
      <w:r w:rsidR="005721CA">
        <w:t xml:space="preserve"> school</w:t>
      </w:r>
      <w:r w:rsidR="00295C10">
        <w:t xml:space="preserve"> als je voldoet aan de Europese criteria</w:t>
      </w:r>
      <w:r w:rsidR="005721CA">
        <w:t xml:space="preserve">. </w:t>
      </w:r>
    </w:p>
    <w:p w14:paraId="7EE97374" w14:textId="77777777" w:rsidR="007825AB" w:rsidRDefault="00C90D62" w:rsidP="00245AB8">
      <w:pPr>
        <w:pStyle w:val="Ryckeveldebroodtekst"/>
        <w:numPr>
          <w:ilvl w:val="0"/>
          <w:numId w:val="30"/>
        </w:numPr>
      </w:pPr>
      <w:r w:rsidRPr="005721CA">
        <w:rPr>
          <w:b/>
        </w:rPr>
        <w:t>EP</w:t>
      </w:r>
      <w:r w:rsidR="005721CA" w:rsidRPr="005721CA">
        <w:rPr>
          <w:b/>
        </w:rPr>
        <w:t xml:space="preserve"> </w:t>
      </w:r>
      <w:proofErr w:type="spellStart"/>
      <w:r w:rsidR="005721CA" w:rsidRPr="005721CA">
        <w:rPr>
          <w:b/>
        </w:rPr>
        <w:t>ambassador</w:t>
      </w:r>
      <w:proofErr w:type="spellEnd"/>
      <w:r w:rsidR="005721CA" w:rsidRPr="005721CA">
        <w:rPr>
          <w:b/>
        </w:rPr>
        <w:t xml:space="preserve"> school </w:t>
      </w:r>
      <w:r w:rsidRPr="005721CA">
        <w:rPr>
          <w:b/>
        </w:rPr>
        <w:t>Expert</w:t>
      </w:r>
      <w:r w:rsidR="007A0615" w:rsidRPr="006C0B8D">
        <w:t xml:space="preserve">: </w:t>
      </w:r>
      <w:r w:rsidR="005721CA">
        <w:t xml:space="preserve">Naast de </w:t>
      </w:r>
      <w:r w:rsidR="00E61ADC">
        <w:t>6</w:t>
      </w:r>
      <w:r w:rsidR="005721CA">
        <w:t xml:space="preserve"> vooropgestelde criteria, ben je als school actief in een Europees netwerk (vb. uitwisselingen), organiseer je meerdere Europa-activiteiten op school en veranker je de Europese dimensie op schoolniveau. Om in aanmerking te komen voor de titel “expert school” zijn er een</w:t>
      </w:r>
      <w:r w:rsidR="00B74C74">
        <w:t xml:space="preserve"> aantal </w:t>
      </w:r>
      <w:r w:rsidR="007825AB">
        <w:t xml:space="preserve">extra </w:t>
      </w:r>
      <w:r w:rsidR="00B74C74">
        <w:t xml:space="preserve">criteria (zie verder). </w:t>
      </w:r>
    </w:p>
    <w:p w14:paraId="41BFBF4A" w14:textId="77777777" w:rsidR="00B95247" w:rsidRDefault="00B95247" w:rsidP="0020681E">
      <w:pPr>
        <w:pStyle w:val="Ryckeveldebroodtekst"/>
      </w:pPr>
      <w:r w:rsidRPr="00E61ADC">
        <w:rPr>
          <w:b/>
        </w:rPr>
        <w:lastRenderedPageBreak/>
        <w:t>Opmerking</w:t>
      </w:r>
      <w:r w:rsidRPr="00B95247">
        <w:t xml:space="preserve">: Een school </w:t>
      </w:r>
      <w:r w:rsidR="005721CA">
        <w:t>kiest zelf of ze de titel van ‘expert’ wil</w:t>
      </w:r>
      <w:r w:rsidRPr="00B95247">
        <w:t xml:space="preserve">. </w:t>
      </w:r>
      <w:r w:rsidR="00E61ADC">
        <w:t xml:space="preserve">Dit is in het leven geroepen om scholen die zich uitzonderlijk inspannen voor Europese burgerschapseducatie een </w:t>
      </w:r>
      <w:r w:rsidR="00E61ADC" w:rsidRPr="00E61ADC">
        <w:rPr>
          <w:i/>
        </w:rPr>
        <w:t xml:space="preserve">extra </w:t>
      </w:r>
      <w:r w:rsidR="00E61ADC">
        <w:t>erkenning te geven.</w:t>
      </w:r>
      <w:r w:rsidRPr="00B95247">
        <w:t xml:space="preserve"> </w:t>
      </w:r>
      <w:r w:rsidR="005721CA">
        <w:t xml:space="preserve">Zo kan elke </w:t>
      </w:r>
      <w:r w:rsidRPr="00B95247">
        <w:t xml:space="preserve">school </w:t>
      </w:r>
      <w:r w:rsidR="00E61ADC">
        <w:t>volgens haar eigen mogelijkheden en realiteit</w:t>
      </w:r>
      <w:r w:rsidRPr="00B95247">
        <w:t xml:space="preserve"> deelnemen aan het EPAS-project.</w:t>
      </w:r>
    </w:p>
    <w:p w14:paraId="741A439C" w14:textId="77777777" w:rsidR="00E86966" w:rsidRPr="00B95247" w:rsidRDefault="00E86966" w:rsidP="0020681E">
      <w:pPr>
        <w:pStyle w:val="Ryckeveldebroodtekst"/>
      </w:pPr>
    </w:p>
    <w:p w14:paraId="2EA0ADAF" w14:textId="77777777" w:rsidR="007825AB" w:rsidRPr="005721CA" w:rsidRDefault="001650AC" w:rsidP="005721CA">
      <w:pPr>
        <w:pStyle w:val="RyckeveldeKop3"/>
      </w:pPr>
      <w:r>
        <w:t>De</w:t>
      </w:r>
      <w:r w:rsidR="007825AB" w:rsidRPr="005721CA">
        <w:t xml:space="preserve"> Europese criteria</w:t>
      </w:r>
    </w:p>
    <w:p w14:paraId="6533EFB5" w14:textId="2AFAA176" w:rsidR="007825AB" w:rsidRDefault="007825AB" w:rsidP="000F029B">
      <w:pPr>
        <w:pStyle w:val="Ryckeveldebroodtekst"/>
        <w:numPr>
          <w:ilvl w:val="0"/>
          <w:numId w:val="36"/>
        </w:numPr>
      </w:pPr>
      <w:r>
        <w:t xml:space="preserve">Scholen gebruiken het </w:t>
      </w:r>
      <w:r w:rsidRPr="00B64C78">
        <w:rPr>
          <w:b/>
        </w:rPr>
        <w:t>educatief materiaal aangeboden door het Europees Parlement</w:t>
      </w:r>
      <w:r>
        <w:t xml:space="preserve"> om les te geven over de EU. </w:t>
      </w:r>
      <w:r w:rsidR="00FB1F2D">
        <w:t>Het gaat om het lesmateriaal</w:t>
      </w:r>
      <w:r>
        <w:t xml:space="preserve"> ‘</w:t>
      </w:r>
      <w:proofErr w:type="spellStart"/>
      <w:r w:rsidR="00DD76B9">
        <w:rPr>
          <w:b/>
        </w:rPr>
        <w:t>Europe@school</w:t>
      </w:r>
      <w:proofErr w:type="spellEnd"/>
      <w:r w:rsidR="00DD76B9">
        <w:rPr>
          <w:b/>
        </w:rPr>
        <w:t xml:space="preserve"> – Actieve lessen over de Europese Unie</w:t>
      </w:r>
      <w:r>
        <w:t>’</w:t>
      </w:r>
      <w:r w:rsidR="00FB1F2D">
        <w:t>, waaruit je als leerkracht die onderdelen kiest die best bij jouw leerlingen passen. Je vindt het materiaal op</w:t>
      </w:r>
      <w:r w:rsidR="000F029B">
        <w:t xml:space="preserve"> </w:t>
      </w:r>
      <w:hyperlink r:id="rId26" w:history="1">
        <w:r w:rsidR="000F029B" w:rsidRPr="002C7770">
          <w:rPr>
            <w:rStyle w:val="Hyperlink"/>
          </w:rPr>
          <w:t>https://www.europarl.europa.eu/ambassador-school/nl/learning-resources.html</w:t>
        </w:r>
      </w:hyperlink>
      <w:r w:rsidR="00FB1F2D">
        <w:t xml:space="preserve">. </w:t>
      </w:r>
      <w:r>
        <w:t xml:space="preserve"> </w:t>
      </w:r>
    </w:p>
    <w:p w14:paraId="147FEA7E" w14:textId="77777777" w:rsidR="007825AB" w:rsidRDefault="007825AB" w:rsidP="0020681E">
      <w:pPr>
        <w:pStyle w:val="Ryckeveldebroodtekst"/>
        <w:numPr>
          <w:ilvl w:val="0"/>
          <w:numId w:val="36"/>
        </w:numPr>
      </w:pPr>
      <w:r>
        <w:t xml:space="preserve">Aanstellen van </w:t>
      </w:r>
      <w:r w:rsidRPr="00B64C78">
        <w:rPr>
          <w:b/>
        </w:rPr>
        <w:t xml:space="preserve">Senior </w:t>
      </w:r>
      <w:proofErr w:type="spellStart"/>
      <w:r w:rsidRPr="00B64C78">
        <w:rPr>
          <w:b/>
        </w:rPr>
        <w:t>Ambassadors</w:t>
      </w:r>
      <w:proofErr w:type="spellEnd"/>
      <w:r w:rsidR="00DD76B9">
        <w:rPr>
          <w:b/>
        </w:rPr>
        <w:t xml:space="preserve"> </w:t>
      </w:r>
      <w:r w:rsidR="00DD76B9" w:rsidRPr="00DD76B9">
        <w:t xml:space="preserve">(minstens </w:t>
      </w:r>
      <w:r w:rsidR="00CC45C7">
        <w:t>1</w:t>
      </w:r>
      <w:r w:rsidR="00DD76B9" w:rsidRPr="00DD76B9">
        <w:t>)</w:t>
      </w:r>
    </w:p>
    <w:p w14:paraId="0A53A14B" w14:textId="77777777" w:rsidR="007825AB" w:rsidRDefault="007825AB" w:rsidP="0020681E">
      <w:pPr>
        <w:pStyle w:val="Ryckeveldebroodtekst"/>
        <w:numPr>
          <w:ilvl w:val="0"/>
          <w:numId w:val="36"/>
        </w:numPr>
      </w:pPr>
      <w:r>
        <w:t xml:space="preserve">Aanstellen van </w:t>
      </w:r>
      <w:r w:rsidRPr="00B64C78">
        <w:rPr>
          <w:b/>
        </w:rPr>
        <w:t xml:space="preserve">Junior </w:t>
      </w:r>
      <w:proofErr w:type="spellStart"/>
      <w:r w:rsidRPr="00B64C78">
        <w:rPr>
          <w:b/>
        </w:rPr>
        <w:t>Ambassadors</w:t>
      </w:r>
      <w:proofErr w:type="spellEnd"/>
      <w:r w:rsidR="00DD76B9">
        <w:rPr>
          <w:b/>
        </w:rPr>
        <w:t xml:space="preserve"> </w:t>
      </w:r>
      <w:r w:rsidR="00DD76B9" w:rsidRPr="00DD76B9">
        <w:t>(minstens 2)</w:t>
      </w:r>
    </w:p>
    <w:p w14:paraId="455F7298" w14:textId="1C3995EB" w:rsidR="007825AB" w:rsidRDefault="007825AB" w:rsidP="00245AB8">
      <w:pPr>
        <w:pStyle w:val="Ryckeveldebroodtekst"/>
        <w:numPr>
          <w:ilvl w:val="0"/>
          <w:numId w:val="36"/>
        </w:numPr>
      </w:pPr>
      <w:r>
        <w:t xml:space="preserve">Een </w:t>
      </w:r>
      <w:proofErr w:type="spellStart"/>
      <w:r w:rsidRPr="009C7472">
        <w:rPr>
          <w:b/>
        </w:rPr>
        <w:t>schoolbrede</w:t>
      </w:r>
      <w:proofErr w:type="spellEnd"/>
      <w:r w:rsidRPr="009C7472">
        <w:rPr>
          <w:b/>
        </w:rPr>
        <w:t xml:space="preserve"> activiteit</w:t>
      </w:r>
      <w:r w:rsidR="008D0F79">
        <w:rPr>
          <w:b/>
        </w:rPr>
        <w:t xml:space="preserve"> / </w:t>
      </w:r>
      <w:proofErr w:type="spellStart"/>
      <w:r w:rsidR="008D0F79">
        <w:rPr>
          <w:b/>
        </w:rPr>
        <w:t>Europadag</w:t>
      </w:r>
      <w:proofErr w:type="spellEnd"/>
      <w:r w:rsidR="008D0F79">
        <w:t xml:space="preserve"> organiseren</w:t>
      </w:r>
      <w:r w:rsidR="00DD76B9">
        <w:t xml:space="preserve"> </w:t>
      </w:r>
    </w:p>
    <w:p w14:paraId="79BBFB78" w14:textId="4DCE641B" w:rsidR="007825AB" w:rsidRDefault="007825AB" w:rsidP="0020681E">
      <w:pPr>
        <w:pStyle w:val="Ryckeveldebroodtekst"/>
        <w:numPr>
          <w:ilvl w:val="0"/>
          <w:numId w:val="36"/>
        </w:numPr>
      </w:pPr>
      <w:r>
        <w:t xml:space="preserve">Een </w:t>
      </w:r>
      <w:r w:rsidRPr="00B64C78">
        <w:rPr>
          <w:b/>
        </w:rPr>
        <w:t xml:space="preserve">EP/EU </w:t>
      </w:r>
      <w:proofErr w:type="spellStart"/>
      <w:r w:rsidRPr="00B64C78">
        <w:rPr>
          <w:b/>
        </w:rPr>
        <w:t>InfoPunt</w:t>
      </w:r>
      <w:proofErr w:type="spellEnd"/>
      <w:r>
        <w:t xml:space="preserve"> op school (</w:t>
      </w:r>
      <w:r w:rsidRPr="009C7472">
        <w:t xml:space="preserve">kan ook </w:t>
      </w:r>
      <w:r w:rsidR="009C7472">
        <w:t>online</w:t>
      </w:r>
      <w:r w:rsidRPr="009C7472">
        <w:t xml:space="preserve"> zijn</w:t>
      </w:r>
      <w:r>
        <w:t xml:space="preserve">). </w:t>
      </w:r>
      <w:r w:rsidR="008D0F79">
        <w:t>(Instagram / smartschool)</w:t>
      </w:r>
    </w:p>
    <w:p w14:paraId="768A35F9" w14:textId="12152618" w:rsidR="00B64C78" w:rsidRDefault="00FB1F2D" w:rsidP="008D0F79">
      <w:pPr>
        <w:pStyle w:val="Ryckeveldebroodtekst"/>
        <w:numPr>
          <w:ilvl w:val="0"/>
          <w:numId w:val="36"/>
        </w:numPr>
      </w:pPr>
      <w:r>
        <w:t>Het organiseren van complementaire Europa-activiteiten zoals een debat, een voorstelling, een escape game…</w:t>
      </w:r>
    </w:p>
    <w:p w14:paraId="2F4579C2" w14:textId="77777777" w:rsidR="00786E46" w:rsidRDefault="00786E46" w:rsidP="005721CA">
      <w:pPr>
        <w:pStyle w:val="RyckeveldeKop3"/>
      </w:pPr>
      <w:r>
        <w:t>Prioriteiten</w:t>
      </w:r>
    </w:p>
    <w:p w14:paraId="175CDB53" w14:textId="3E8B8AC7" w:rsidR="007A0615" w:rsidRDefault="00BE4069" w:rsidP="0020681E">
      <w:pPr>
        <w:pStyle w:val="Ryckeveldebroodtekst"/>
      </w:pPr>
      <w:r>
        <w:t xml:space="preserve">Bij de organisatie van activiteiten zijn er bepaalde prioriteiten. </w:t>
      </w:r>
      <w:r w:rsidR="00843D79">
        <w:t>De EPAS-prioriteiten zijn:</w:t>
      </w:r>
    </w:p>
    <w:p w14:paraId="6056BC71" w14:textId="67438C3C" w:rsidR="00F958BF" w:rsidRDefault="00F958BF" w:rsidP="0020681E">
      <w:pPr>
        <w:pStyle w:val="Ryckeveldebroodtekst"/>
        <w:numPr>
          <w:ilvl w:val="1"/>
          <w:numId w:val="21"/>
        </w:numPr>
      </w:pPr>
      <w:r>
        <w:t xml:space="preserve">Activiteiten die de </w:t>
      </w:r>
      <w:r w:rsidRPr="001B1407">
        <w:rPr>
          <w:b/>
        </w:rPr>
        <w:t>EU</w:t>
      </w:r>
      <w:r w:rsidR="00BE4069">
        <w:rPr>
          <w:b/>
        </w:rPr>
        <w:t>-</w:t>
      </w:r>
      <w:r w:rsidRPr="001B1407">
        <w:rPr>
          <w:b/>
        </w:rPr>
        <w:t>waarden</w:t>
      </w:r>
      <w:r>
        <w:t xml:space="preserve"> en de daaraan gekoppelde activiteiten van het Europees Parlement belichten, zoals de viering van vrouwendag (8 maart) en de </w:t>
      </w:r>
      <w:proofErr w:type="spellStart"/>
      <w:r>
        <w:t>Europadag</w:t>
      </w:r>
      <w:proofErr w:type="spellEnd"/>
      <w:r>
        <w:t xml:space="preserve"> (9 mei); en</w:t>
      </w:r>
      <w:r w:rsidR="00B95247">
        <w:t xml:space="preserve"> aandacht voor de </w:t>
      </w:r>
      <w:proofErr w:type="spellStart"/>
      <w:r w:rsidR="00B95247">
        <w:t>Sacharovprijs</w:t>
      </w:r>
      <w:proofErr w:type="spellEnd"/>
      <w:r>
        <w:t>.</w:t>
      </w:r>
      <w:r w:rsidR="00B95247">
        <w:t xml:space="preserve"> Ter info: het lesmateriaal “</w:t>
      </w:r>
      <w:proofErr w:type="spellStart"/>
      <w:r w:rsidR="00B95247">
        <w:t>Europe@school</w:t>
      </w:r>
      <w:proofErr w:type="spellEnd"/>
      <w:r w:rsidR="00B95247">
        <w:t xml:space="preserve">” bevat een kennismakingsspel met de Europese waarden (in module 2) en een uitgebreide debatoefening over de Europese waarden (in module 3). </w:t>
      </w:r>
    </w:p>
    <w:p w14:paraId="7A882B37" w14:textId="77777777" w:rsidR="00266DFB" w:rsidRDefault="00266DFB" w:rsidP="0020681E">
      <w:pPr>
        <w:pStyle w:val="Ryckeveldebroodtekst"/>
      </w:pPr>
    </w:p>
    <w:tbl>
      <w:tblPr>
        <w:tblStyle w:val="Tabelraster"/>
        <w:tblW w:w="13041" w:type="dxa"/>
        <w:tblInd w:w="1129" w:type="dxa"/>
        <w:tblLook w:val="04A0" w:firstRow="1" w:lastRow="0" w:firstColumn="1" w:lastColumn="0" w:noHBand="0" w:noVBand="1"/>
      </w:tblPr>
      <w:tblGrid>
        <w:gridCol w:w="13041"/>
      </w:tblGrid>
      <w:tr w:rsidR="00266DFB" w14:paraId="6A2C8B4E" w14:textId="77777777" w:rsidTr="00DD327F">
        <w:tc>
          <w:tcPr>
            <w:tcW w:w="13041" w:type="dxa"/>
          </w:tcPr>
          <w:p w14:paraId="54EED9F6" w14:textId="77777777" w:rsidR="00266DFB" w:rsidRPr="00266DFB" w:rsidRDefault="00266DFB" w:rsidP="0020681E">
            <w:pPr>
              <w:pStyle w:val="Ryckeveldebroodtekst"/>
            </w:pPr>
            <w:r w:rsidRPr="00266DFB">
              <w:t xml:space="preserve">De waarden waarop de Unie berust, zijn </w:t>
            </w:r>
            <w:r w:rsidRPr="007825AB">
              <w:rPr>
                <w:b/>
              </w:rPr>
              <w:t>eerbied voor de menselijke waardigheid, vrijheid, democratie, gelijkheid, de rechtsstaat en eerbiediging van de mensenrechten</w:t>
            </w:r>
            <w:r w:rsidRPr="00266DFB">
              <w:t xml:space="preserve">, waaronder de rechten van personen die tot minderheden behoren. Deze waarden hebben de lidstaten gemeen in een samenleving die gekenmerkt wordt door </w:t>
            </w:r>
            <w:r w:rsidRPr="007825AB">
              <w:rPr>
                <w:b/>
              </w:rPr>
              <w:t>pluralisme, non-discriminatie, verdraagzaamheid, rechtvaardigheid, solidariteit</w:t>
            </w:r>
            <w:r w:rsidRPr="00266DFB">
              <w:t xml:space="preserve"> en </w:t>
            </w:r>
            <w:r w:rsidRPr="007825AB">
              <w:rPr>
                <w:b/>
              </w:rPr>
              <w:t>gelijkheid van vrouwen en mannen</w:t>
            </w:r>
            <w:r w:rsidRPr="00266DFB">
              <w:t>.</w:t>
            </w:r>
          </w:p>
        </w:tc>
      </w:tr>
    </w:tbl>
    <w:p w14:paraId="49E9207A" w14:textId="77777777" w:rsidR="00266DFB" w:rsidRDefault="00266DFB" w:rsidP="0020681E">
      <w:pPr>
        <w:pStyle w:val="Ryckeveldebroodtekst"/>
      </w:pPr>
    </w:p>
    <w:p w14:paraId="0F8FCCCD" w14:textId="77777777" w:rsidR="00F958BF" w:rsidRDefault="00F958BF" w:rsidP="0020681E">
      <w:pPr>
        <w:pStyle w:val="Ryckeveldebroodtekst"/>
        <w:numPr>
          <w:ilvl w:val="1"/>
          <w:numId w:val="21"/>
        </w:numPr>
      </w:pPr>
      <w:r>
        <w:t xml:space="preserve">De mate waarin de activiteiten </w:t>
      </w:r>
      <w:r w:rsidRPr="001B1407">
        <w:rPr>
          <w:b/>
        </w:rPr>
        <w:t>werken aan democratische vaardigheden</w:t>
      </w:r>
      <w:r>
        <w:t>, zoals empathie, onderbouwd argumenteren, compromisvorming, enz.</w:t>
      </w:r>
    </w:p>
    <w:p w14:paraId="1AB09E34" w14:textId="77777777" w:rsidR="00F958BF" w:rsidRDefault="00B320CC" w:rsidP="0020681E">
      <w:pPr>
        <w:pStyle w:val="Ryckeveldebroodtekst"/>
        <w:numPr>
          <w:ilvl w:val="1"/>
          <w:numId w:val="21"/>
        </w:numPr>
      </w:pPr>
      <w:r>
        <w:t xml:space="preserve">De </w:t>
      </w:r>
      <w:r w:rsidR="00F958BF" w:rsidRPr="001B1407">
        <w:rPr>
          <w:b/>
        </w:rPr>
        <w:t xml:space="preserve">betrokkenheid van de junior </w:t>
      </w:r>
      <w:proofErr w:type="spellStart"/>
      <w:r w:rsidR="00F958BF" w:rsidRPr="001B1407">
        <w:rPr>
          <w:b/>
        </w:rPr>
        <w:t>ambassadors</w:t>
      </w:r>
      <w:proofErr w:type="spellEnd"/>
      <w:r w:rsidR="00F958BF">
        <w:t xml:space="preserve"> en de mate waarin ze verantwoordelijkheid krijgen over het EPAS-project.</w:t>
      </w:r>
    </w:p>
    <w:p w14:paraId="04B2008B" w14:textId="77777777" w:rsidR="00F958BF" w:rsidRDefault="00F958BF" w:rsidP="0020681E">
      <w:pPr>
        <w:pStyle w:val="Ryckeveldebroodtekst"/>
        <w:numPr>
          <w:ilvl w:val="1"/>
          <w:numId w:val="21"/>
        </w:numPr>
      </w:pPr>
      <w:r w:rsidRPr="001B1407">
        <w:rPr>
          <w:b/>
        </w:rPr>
        <w:t>Creativiteit</w:t>
      </w:r>
      <w:r>
        <w:t xml:space="preserve"> en innovatief gehalte van de aanpak en uitvoering van het EPAS-project op school.</w:t>
      </w:r>
    </w:p>
    <w:p w14:paraId="3BCB8B32" w14:textId="77777777" w:rsidR="00F958BF" w:rsidRDefault="00F958BF" w:rsidP="0020681E">
      <w:pPr>
        <w:pStyle w:val="Ryckeveldebroodtekst"/>
        <w:numPr>
          <w:ilvl w:val="1"/>
          <w:numId w:val="21"/>
        </w:numPr>
      </w:pPr>
      <w:r w:rsidRPr="001B1407">
        <w:rPr>
          <w:b/>
        </w:rPr>
        <w:t>Impact in de breedte</w:t>
      </w:r>
      <w:r>
        <w:t>: aantal leerlingen/leerkrachten (en eventueel ouders) bereikt.</w:t>
      </w:r>
    </w:p>
    <w:p w14:paraId="0AA7C792" w14:textId="77777777" w:rsidR="00F958BF" w:rsidRDefault="00F958BF" w:rsidP="0020681E">
      <w:pPr>
        <w:pStyle w:val="Ryckeveldebroodtekst"/>
        <w:numPr>
          <w:ilvl w:val="1"/>
          <w:numId w:val="21"/>
        </w:numPr>
      </w:pPr>
      <w:r w:rsidRPr="001B1407">
        <w:rPr>
          <w:b/>
        </w:rPr>
        <w:t>Impact in de diepte</w:t>
      </w:r>
      <w:r>
        <w:t xml:space="preserve">: kwaliteit en intensiteit van de EPAS-activiteiten, zoals een inleefoefening met grondige en correcte informatieoverdracht of een buitenlandse stage voor leerlingen (internationaliseringsproject). </w:t>
      </w:r>
    </w:p>
    <w:p w14:paraId="619FEDAD" w14:textId="77777777" w:rsidR="00B74C74" w:rsidRDefault="00B74C74" w:rsidP="0020681E">
      <w:pPr>
        <w:pStyle w:val="Ryckeveldebroodtekst"/>
      </w:pPr>
    </w:p>
    <w:p w14:paraId="45D7ACDA" w14:textId="77777777" w:rsidR="006C0B8D" w:rsidRDefault="006C0B8D" w:rsidP="0020681E">
      <w:pPr>
        <w:pStyle w:val="Ryckeveldekop2"/>
      </w:pPr>
      <w:bookmarkStart w:id="7" w:name="_Toc83036342"/>
      <w:r>
        <w:lastRenderedPageBreak/>
        <w:t>Welke begeleiding en opvolging is er?</w:t>
      </w:r>
      <w:bookmarkEnd w:id="7"/>
    </w:p>
    <w:p w14:paraId="7E0EEF7F" w14:textId="77777777" w:rsidR="006C0B8D" w:rsidRDefault="001551AB" w:rsidP="0020681E">
      <w:pPr>
        <w:pStyle w:val="Ryckeveldebroodtekst"/>
      </w:pPr>
      <w:r>
        <w:rPr>
          <w:noProof/>
          <w:lang w:eastAsia="nl-BE"/>
        </w:rPr>
        <w:drawing>
          <wp:anchor distT="0" distB="0" distL="114300" distR="114300" simplePos="0" relativeHeight="251707904" behindDoc="0" locked="0" layoutInCell="1" allowOverlap="1" wp14:anchorId="7416C978" wp14:editId="293BE7D9">
            <wp:simplePos x="0" y="0"/>
            <wp:positionH relativeFrom="margin">
              <wp:posOffset>6426200</wp:posOffset>
            </wp:positionH>
            <wp:positionV relativeFrom="margin">
              <wp:posOffset>1367155</wp:posOffset>
            </wp:positionV>
            <wp:extent cx="2583815" cy="1615440"/>
            <wp:effectExtent l="0" t="0" r="6985" b="381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1006_143546_resized.jpg"/>
                    <pic:cNvPicPr/>
                  </pic:nvPicPr>
                  <pic:blipFill>
                    <a:blip r:embed="rId27">
                      <a:extLst>
                        <a:ext uri="{28A0092B-C50C-407E-A947-70E740481C1C}">
                          <a14:useLocalDpi xmlns:a14="http://schemas.microsoft.com/office/drawing/2010/main" val="0"/>
                        </a:ext>
                      </a:extLst>
                    </a:blip>
                    <a:stretch>
                      <a:fillRect/>
                    </a:stretch>
                  </pic:blipFill>
                  <pic:spPr>
                    <a:xfrm>
                      <a:off x="0" y="0"/>
                      <a:ext cx="2583815" cy="1615440"/>
                    </a:xfrm>
                    <a:prstGeom prst="rect">
                      <a:avLst/>
                    </a:prstGeom>
                  </pic:spPr>
                </pic:pic>
              </a:graphicData>
            </a:graphic>
            <wp14:sizeRelH relativeFrom="margin">
              <wp14:pctWidth>0</wp14:pctWidth>
            </wp14:sizeRelH>
            <wp14:sizeRelV relativeFrom="margin">
              <wp14:pctHeight>0</wp14:pctHeight>
            </wp14:sizeRelV>
          </wp:anchor>
        </w:drawing>
      </w:r>
      <w:r w:rsidR="006C0B8D">
        <w:t>Het EPAS-label moedigt scholen aan om hun</w:t>
      </w:r>
      <w:r w:rsidR="006C0B8D" w:rsidRPr="001D3A77">
        <w:rPr>
          <w:b/>
        </w:rPr>
        <w:t xml:space="preserve"> </w:t>
      </w:r>
      <w:r w:rsidR="006C0B8D" w:rsidRPr="006C0B8D">
        <w:t>Europese dimensie</w:t>
      </w:r>
      <w:r w:rsidR="006C0B8D" w:rsidRPr="001D3A77">
        <w:rPr>
          <w:b/>
        </w:rPr>
        <w:t xml:space="preserve"> </w:t>
      </w:r>
      <w:r w:rsidR="006C0B8D">
        <w:t>te versterken, te professionaliseren en verder uit te bouwen en uit te dragen. Daartoe voorziet het project volgende begeleiding en opvolging:</w:t>
      </w:r>
    </w:p>
    <w:p w14:paraId="1E06E635" w14:textId="77777777" w:rsidR="007054A1" w:rsidRDefault="007054A1" w:rsidP="0020681E">
      <w:pPr>
        <w:pStyle w:val="Ryckeveldebroodtekst"/>
      </w:pPr>
    </w:p>
    <w:p w14:paraId="09BA3787" w14:textId="77777777" w:rsidR="00E27CE2" w:rsidRDefault="00E27CE2" w:rsidP="00952374">
      <w:pPr>
        <w:pStyle w:val="Ryckeveldebroodtekst"/>
        <w:numPr>
          <w:ilvl w:val="0"/>
          <w:numId w:val="41"/>
        </w:numPr>
      </w:pPr>
      <w:r w:rsidRPr="00E27CE2">
        <w:t xml:space="preserve">Aan het begin van elk schooljaar is er een </w:t>
      </w:r>
      <w:r w:rsidRPr="0015325C">
        <w:rPr>
          <w:b/>
        </w:rPr>
        <w:t>introductiedag voor leerkrachten</w:t>
      </w:r>
      <w:r w:rsidRPr="00E27CE2">
        <w:t xml:space="preserve">. Dit kunnen leerkrachten zijn uit nieuwe, geïnteresseerde scholen, maar ook nieuwe leerkrachten binnen bestaande EPAS scholen. Er vindt een plaats in het Nederlands, en een in het Frans. </w:t>
      </w:r>
    </w:p>
    <w:p w14:paraId="0299E9B4" w14:textId="77777777" w:rsidR="00CF37DB" w:rsidRPr="00CF37DB" w:rsidRDefault="00E85284" w:rsidP="00952374">
      <w:pPr>
        <w:pStyle w:val="Ryckeveldebroodtekst"/>
        <w:numPr>
          <w:ilvl w:val="0"/>
          <w:numId w:val="41"/>
        </w:numPr>
        <w:rPr>
          <w:i/>
        </w:rPr>
      </w:pPr>
      <w:r>
        <w:t xml:space="preserve">Jaarlijks organiseert </w:t>
      </w:r>
      <w:r w:rsidR="00952374">
        <w:t xml:space="preserve">het </w:t>
      </w:r>
      <w:r w:rsidR="00952374" w:rsidRPr="00952374">
        <w:t>Bureau van he</w:t>
      </w:r>
      <w:r w:rsidR="00952374">
        <w:t xml:space="preserve">t Europees Parlement in België </w:t>
      </w:r>
      <w:r w:rsidR="00373C7D">
        <w:t xml:space="preserve">in januari </w:t>
      </w:r>
      <w:r>
        <w:t xml:space="preserve">een </w:t>
      </w:r>
      <w:r w:rsidRPr="0004402F">
        <w:rPr>
          <w:b/>
        </w:rPr>
        <w:t>seminarie voor EPAS-scholen</w:t>
      </w:r>
      <w:r>
        <w:t xml:space="preserve">. Daarin krijgen </w:t>
      </w:r>
      <w:r w:rsidRPr="00B60644">
        <w:rPr>
          <w:u w:val="single"/>
        </w:rPr>
        <w:t xml:space="preserve">senior </w:t>
      </w:r>
      <w:proofErr w:type="spellStart"/>
      <w:r w:rsidRPr="00B60644">
        <w:rPr>
          <w:u w:val="single"/>
        </w:rPr>
        <w:t>ambassadors</w:t>
      </w:r>
      <w:proofErr w:type="spellEnd"/>
      <w:r>
        <w:t xml:space="preserve"> informatie over actuele EU-thema’s, inspiratie voor nieuwe Europa-activiteiten en wisselen </w:t>
      </w:r>
      <w:r w:rsidR="00A05F9F">
        <w:t>ze</w:t>
      </w:r>
      <w:r>
        <w:t xml:space="preserve"> ervaringen over hun EPAS-project uit.</w:t>
      </w:r>
      <w:r w:rsidR="00B60644">
        <w:t xml:space="preserve"> Op hetzelfde moment komen ook de Belgische </w:t>
      </w:r>
      <w:r w:rsidR="00B60644" w:rsidRPr="004641D9">
        <w:rPr>
          <w:u w:val="single"/>
        </w:rPr>
        <w:t xml:space="preserve">junior </w:t>
      </w:r>
      <w:proofErr w:type="spellStart"/>
      <w:r w:rsidR="00B60644" w:rsidRPr="004641D9">
        <w:rPr>
          <w:u w:val="single"/>
        </w:rPr>
        <w:t>ambassadors</w:t>
      </w:r>
      <w:proofErr w:type="spellEnd"/>
      <w:r w:rsidR="00B60644">
        <w:t xml:space="preserve"> samen. Deze bijeenkomst is gericht op netwerking, </w:t>
      </w:r>
      <w:r w:rsidR="00A05F9F">
        <w:t>uitwisseling van ervaringen</w:t>
      </w:r>
      <w:r w:rsidR="004641D9">
        <w:t xml:space="preserve"> en hen onderdompelen in de EU-actualiteit. De Belgische Europarlementsleden (</w:t>
      </w:r>
      <w:proofErr w:type="spellStart"/>
      <w:r w:rsidR="004641D9">
        <w:t>MEPs</w:t>
      </w:r>
      <w:proofErr w:type="spellEnd"/>
      <w:r w:rsidR="004641D9">
        <w:t>) worden telkens uitgenodigd aanwezig te zijn tijdens deze EPAS-seminaries.</w:t>
      </w:r>
      <w:r w:rsidR="00CF37DB">
        <w:t xml:space="preserve"> </w:t>
      </w:r>
    </w:p>
    <w:p w14:paraId="60D6CDFB" w14:textId="77777777" w:rsidR="00E85284" w:rsidRDefault="00E85284" w:rsidP="0020681E">
      <w:pPr>
        <w:pStyle w:val="Ryckeveldebroodtekst"/>
        <w:numPr>
          <w:ilvl w:val="0"/>
          <w:numId w:val="41"/>
        </w:numPr>
      </w:pPr>
      <w:r>
        <w:t xml:space="preserve">Senior </w:t>
      </w:r>
      <w:proofErr w:type="spellStart"/>
      <w:r>
        <w:t>ambassadors</w:t>
      </w:r>
      <w:proofErr w:type="spellEnd"/>
      <w:r>
        <w:t xml:space="preserve"> komen in aanmerking om deel te nemen aan </w:t>
      </w:r>
      <w:r w:rsidRPr="0004402F">
        <w:rPr>
          <w:b/>
        </w:rPr>
        <w:t>Europees georganiseerde EPAS-seminaries</w:t>
      </w:r>
      <w:r>
        <w:t xml:space="preserve"> (</w:t>
      </w:r>
      <w:r w:rsidRPr="0004402F">
        <w:rPr>
          <w:i/>
        </w:rPr>
        <w:t xml:space="preserve">vanaf het tweede </w:t>
      </w:r>
      <w:r w:rsidR="00DD327F">
        <w:rPr>
          <w:i/>
        </w:rPr>
        <w:t>school</w:t>
      </w:r>
      <w:r w:rsidRPr="0004402F">
        <w:rPr>
          <w:i/>
        </w:rPr>
        <w:t>jaar deelname aan EPAS</w:t>
      </w:r>
      <w:r>
        <w:t>)</w:t>
      </w:r>
      <w:r w:rsidR="0004402F">
        <w:t xml:space="preserve">. </w:t>
      </w:r>
    </w:p>
    <w:p w14:paraId="2BA91124" w14:textId="77777777" w:rsidR="00E85284" w:rsidRDefault="00E85284" w:rsidP="0020681E">
      <w:pPr>
        <w:pStyle w:val="Ryckeveldebroodtekst"/>
        <w:numPr>
          <w:ilvl w:val="0"/>
          <w:numId w:val="41"/>
        </w:numPr>
      </w:pPr>
      <w:r>
        <w:t xml:space="preserve">Er is een </w:t>
      </w:r>
      <w:hyperlink r:id="rId28" w:history="1">
        <w:r w:rsidRPr="00E85284">
          <w:rPr>
            <w:rStyle w:val="Hyperlink"/>
          </w:rPr>
          <w:t xml:space="preserve">gesloten Facebookgroep voor senior </w:t>
        </w:r>
        <w:proofErr w:type="spellStart"/>
        <w:r w:rsidRPr="00E85284">
          <w:rPr>
            <w:rStyle w:val="Hyperlink"/>
          </w:rPr>
          <w:t>ambassadors</w:t>
        </w:r>
        <w:proofErr w:type="spellEnd"/>
      </w:hyperlink>
      <w:r>
        <w:t xml:space="preserve">, waarin ze elkaar kunnen informeren en inspireren over hun EPAS-werking, en </w:t>
      </w:r>
      <w:r w:rsidR="00C7361A">
        <w:t>elke school de</w:t>
      </w:r>
      <w:r>
        <w:t xml:space="preserve"> EPAS-activiteiten </w:t>
      </w:r>
      <w:r w:rsidR="00C7361A">
        <w:t>van andere Belgische scholen kan meevolgen</w:t>
      </w:r>
      <w:r>
        <w:t>.</w:t>
      </w:r>
    </w:p>
    <w:p w14:paraId="6EBA4341" w14:textId="410B0164" w:rsidR="00E85284" w:rsidRDefault="00B60644" w:rsidP="0020681E">
      <w:pPr>
        <w:pStyle w:val="Ryckeveldebroodtekst"/>
        <w:numPr>
          <w:ilvl w:val="0"/>
          <w:numId w:val="41"/>
        </w:numPr>
      </w:pPr>
      <w:r>
        <w:t xml:space="preserve">Er </w:t>
      </w:r>
      <w:r w:rsidR="000F029B">
        <w:t xml:space="preserve">is een </w:t>
      </w:r>
      <w:r w:rsidR="000F029B" w:rsidRPr="0015325C">
        <w:rPr>
          <w:b/>
        </w:rPr>
        <w:t>Belgisch platform</w:t>
      </w:r>
      <w:r w:rsidR="00373C7D" w:rsidRPr="00C7361A">
        <w:rPr>
          <w:b/>
        </w:rPr>
        <w:t xml:space="preserve"> voor </w:t>
      </w:r>
      <w:proofErr w:type="spellStart"/>
      <w:r w:rsidR="00373C7D" w:rsidRPr="00C7361A">
        <w:rPr>
          <w:b/>
        </w:rPr>
        <w:t>juniors</w:t>
      </w:r>
      <w:proofErr w:type="spellEnd"/>
      <w:r w:rsidR="000F029B">
        <w:rPr>
          <w:b/>
        </w:rPr>
        <w:t xml:space="preserve"> en </w:t>
      </w:r>
      <w:proofErr w:type="spellStart"/>
      <w:r w:rsidR="000F029B">
        <w:rPr>
          <w:b/>
        </w:rPr>
        <w:t>seniors</w:t>
      </w:r>
      <w:proofErr w:type="spellEnd"/>
      <w:r w:rsidR="000F029B">
        <w:t xml:space="preserve">: </w:t>
      </w:r>
      <w:hyperlink r:id="rId29" w:history="1">
        <w:r w:rsidR="00BE4069" w:rsidRPr="001A1854">
          <w:rPr>
            <w:rStyle w:val="Hyperlink"/>
          </w:rPr>
          <w:t>www.europahuis.be/nl/epas</w:t>
        </w:r>
      </w:hyperlink>
      <w:r>
        <w:t xml:space="preserve"> </w:t>
      </w:r>
      <w:r w:rsidR="000F029B">
        <w:t xml:space="preserve">Hier vind je de nodige documenten en nuttige links. </w:t>
      </w:r>
    </w:p>
    <w:p w14:paraId="7AB31556" w14:textId="77777777" w:rsidR="00DF7FE3" w:rsidRDefault="00DF7FE3" w:rsidP="0020681E">
      <w:pPr>
        <w:pStyle w:val="Ryckeveldebroodtekst"/>
        <w:numPr>
          <w:ilvl w:val="0"/>
          <w:numId w:val="41"/>
        </w:numPr>
      </w:pPr>
      <w:r>
        <w:t xml:space="preserve">Er is een handleiding voor leerkrachten (deze). </w:t>
      </w:r>
    </w:p>
    <w:p w14:paraId="434686D8" w14:textId="77777777" w:rsidR="00E85284" w:rsidRDefault="00E85284" w:rsidP="0020681E">
      <w:pPr>
        <w:pStyle w:val="Ryckeveldebroodtekst"/>
        <w:numPr>
          <w:ilvl w:val="0"/>
          <w:numId w:val="41"/>
        </w:numPr>
      </w:pPr>
      <w:r>
        <w:t xml:space="preserve">Scholen die extra inspiratie </w:t>
      </w:r>
      <w:r w:rsidR="00B60644">
        <w:t xml:space="preserve">of ondersteuning </w:t>
      </w:r>
      <w:r>
        <w:t xml:space="preserve">zoeken voor de uitwerking van EPAS-activiteiten kunnen </w:t>
      </w:r>
      <w:r w:rsidR="00B60644">
        <w:t xml:space="preserve">aankloppen </w:t>
      </w:r>
      <w:r>
        <w:t>bij het Bureau van het Europees Parlement in België</w:t>
      </w:r>
      <w:r w:rsidR="0001663B">
        <w:t xml:space="preserve"> </w:t>
      </w:r>
      <w:r w:rsidR="00B60644">
        <w:t>(</w:t>
      </w:r>
      <w:hyperlink r:id="rId30" w:history="1">
        <w:r w:rsidR="00B60644" w:rsidRPr="004C7398">
          <w:rPr>
            <w:rStyle w:val="Hyperlink"/>
          </w:rPr>
          <w:t>chantal.gennen@europarl.europa.eu</w:t>
        </w:r>
      </w:hyperlink>
      <w:r w:rsidR="00B60644">
        <w:t xml:space="preserve">) </w:t>
      </w:r>
      <w:r w:rsidR="0001663B">
        <w:t>en of bij Europahuis Ryckevelde (</w:t>
      </w:r>
      <w:hyperlink r:id="rId31" w:history="1">
        <w:r w:rsidR="0001663B" w:rsidRPr="000469E9">
          <w:rPr>
            <w:rStyle w:val="Hyperlink"/>
          </w:rPr>
          <w:t>info@europahuis.be</w:t>
        </w:r>
      </w:hyperlink>
      <w:r w:rsidR="0001663B">
        <w:t>)</w:t>
      </w:r>
      <w:r>
        <w:t>.</w:t>
      </w:r>
      <w:r w:rsidR="00B60644">
        <w:t xml:space="preserve"> Wil je meteen beiden contacteren, mail dan naar </w:t>
      </w:r>
      <w:hyperlink r:id="rId32" w:history="1">
        <w:r w:rsidR="00B60644" w:rsidRPr="004C7398">
          <w:rPr>
            <w:rStyle w:val="Hyperlink"/>
          </w:rPr>
          <w:t>epas@europahuis.be</w:t>
        </w:r>
      </w:hyperlink>
      <w:r w:rsidR="00B60644">
        <w:t xml:space="preserve">. </w:t>
      </w:r>
    </w:p>
    <w:p w14:paraId="03AFD707" w14:textId="21FE98AB" w:rsidR="00C7750B" w:rsidRDefault="00C7750B" w:rsidP="0020681E">
      <w:pPr>
        <w:pStyle w:val="Ryckeveldebroodtekst"/>
        <w:numPr>
          <w:ilvl w:val="0"/>
          <w:numId w:val="41"/>
        </w:numPr>
      </w:pPr>
      <w:r>
        <w:t xml:space="preserve">Als EPAS school heb je een </w:t>
      </w:r>
      <w:r w:rsidRPr="00C66E60">
        <w:rPr>
          <w:b/>
        </w:rPr>
        <w:t>rechtstreekse link met het Europees Parlement</w:t>
      </w:r>
      <w:r>
        <w:t xml:space="preserve">. Op die manier kan je heel gemakkelijk de </w:t>
      </w:r>
      <w:r w:rsidRPr="0015325C">
        <w:rPr>
          <w:b/>
        </w:rPr>
        <w:t xml:space="preserve">Belgische </w:t>
      </w:r>
      <w:r w:rsidR="00952FA3" w:rsidRPr="0015325C">
        <w:rPr>
          <w:b/>
        </w:rPr>
        <w:t xml:space="preserve">Europarlementsleden </w:t>
      </w:r>
      <w:r w:rsidRPr="0015325C">
        <w:rPr>
          <w:b/>
        </w:rPr>
        <w:t>uitnodigen naar jouw school</w:t>
      </w:r>
      <w:r>
        <w:t xml:space="preserve">, </w:t>
      </w:r>
      <w:r w:rsidR="00952FA3">
        <w:t xml:space="preserve">iemand van het Liaison Bureau van het Europees Parlement in België een lezing laten geven op jouw school of </w:t>
      </w:r>
      <w:r>
        <w:t xml:space="preserve">een (gratis) rollenspel reserveren voor je leerlingen in het </w:t>
      </w:r>
      <w:proofErr w:type="spellStart"/>
      <w:r>
        <w:t>Parlamentarium</w:t>
      </w:r>
      <w:proofErr w:type="spellEnd"/>
      <w:r>
        <w:t xml:space="preserve"> in Brussel. </w:t>
      </w:r>
      <w:r w:rsidR="00C66E60">
        <w:t>Jaarlijks zijn</w:t>
      </w:r>
      <w:r w:rsidR="00F945C7">
        <w:t xml:space="preserve"> ook</w:t>
      </w:r>
      <w:r w:rsidR="00C66E60">
        <w:t xml:space="preserve"> enkele</w:t>
      </w:r>
      <w:r w:rsidR="00F945C7">
        <w:t xml:space="preserve"> </w:t>
      </w:r>
      <w:proofErr w:type="spellStart"/>
      <w:r w:rsidR="00F945C7">
        <w:t>Euroscola</w:t>
      </w:r>
      <w:proofErr w:type="spellEnd"/>
      <w:r w:rsidR="00F945C7">
        <w:t xml:space="preserve"> sessies enkel voor EPAS scholen voorbehouden. </w:t>
      </w:r>
      <w:r w:rsidR="00C66E60">
        <w:t xml:space="preserve">Je wordt op de hoogte gehouden van de mogelijkheden via direct mail. </w:t>
      </w:r>
    </w:p>
    <w:p w14:paraId="0BD8D0C2" w14:textId="3F339A82" w:rsidR="00C66E60" w:rsidRDefault="00C66E60" w:rsidP="0020681E">
      <w:pPr>
        <w:pStyle w:val="Ryckeveldebroodtekst"/>
        <w:numPr>
          <w:ilvl w:val="0"/>
          <w:numId w:val="41"/>
        </w:numPr>
      </w:pPr>
      <w:r>
        <w:t xml:space="preserve">In de mate van het mogelijke worden tijdens het schooljaar </w:t>
      </w:r>
      <w:r w:rsidRPr="00C66E60">
        <w:rPr>
          <w:b/>
        </w:rPr>
        <w:t>extra Europa-activiteiten aangeboden</w:t>
      </w:r>
      <w:r>
        <w:t xml:space="preserve"> vanuit het EPLO België aan EPAS scholen. Het EPLO brengt je hiervan via direct mail op de hoogte.  </w:t>
      </w:r>
    </w:p>
    <w:p w14:paraId="3AD789C8" w14:textId="77777777" w:rsidR="00097340" w:rsidRDefault="00D04663">
      <w:pPr>
        <w:pStyle w:val="Ryckeveldekop2"/>
      </w:pPr>
      <w:bookmarkStart w:id="8" w:name="_Toc83036343"/>
      <w:r>
        <w:lastRenderedPageBreak/>
        <w:t>Hoe verloopt de evaluatie?</w:t>
      </w:r>
      <w:bookmarkEnd w:id="8"/>
    </w:p>
    <w:p w14:paraId="79CD7EEA" w14:textId="77777777" w:rsidR="00F958BF" w:rsidRDefault="00843D79" w:rsidP="0020681E">
      <w:pPr>
        <w:pStyle w:val="Ryckeveldebroodtekst"/>
      </w:pPr>
      <w:r>
        <w:t xml:space="preserve">De </w:t>
      </w:r>
      <w:r w:rsidRPr="00843D79">
        <w:rPr>
          <w:b/>
        </w:rPr>
        <w:t>evaluatie</w:t>
      </w:r>
      <w:r>
        <w:t xml:space="preserve"> verloopt </w:t>
      </w:r>
      <w:r w:rsidR="00B320CC">
        <w:t>als volgt</w:t>
      </w:r>
      <w:r>
        <w:t>:</w:t>
      </w:r>
    </w:p>
    <w:p w14:paraId="5B8ADF3A" w14:textId="4E1EBDDD" w:rsidR="00843D79" w:rsidRPr="00843D79" w:rsidRDefault="00843D79" w:rsidP="0020681E">
      <w:pPr>
        <w:pStyle w:val="Ryckeveldebroodtekst"/>
        <w:numPr>
          <w:ilvl w:val="0"/>
          <w:numId w:val="34"/>
        </w:numPr>
      </w:pPr>
      <w:r>
        <w:t xml:space="preserve">De </w:t>
      </w:r>
      <w:r w:rsidR="009F6741">
        <w:rPr>
          <w:b/>
        </w:rPr>
        <w:t>school maakt een verslag op van de activiteiten van het voorbije schooljaar</w:t>
      </w:r>
      <w:r>
        <w:t>, in een standaard sjabloon</w:t>
      </w:r>
      <w:r w:rsidR="007054A1">
        <w:t xml:space="preserve"> </w:t>
      </w:r>
      <w:r w:rsidR="00E84965">
        <w:t>(te vinden op</w:t>
      </w:r>
      <w:r w:rsidR="00BE4069">
        <w:t xml:space="preserve"> </w:t>
      </w:r>
      <w:hyperlink r:id="rId33" w:history="1">
        <w:r w:rsidR="00BE4069" w:rsidRPr="00BE4069">
          <w:rPr>
            <w:rStyle w:val="Hyperlink"/>
          </w:rPr>
          <w:t>www.europahuis.be/nl/epas</w:t>
        </w:r>
      </w:hyperlink>
      <w:r w:rsidR="00E84965">
        <w:t xml:space="preserve">) </w:t>
      </w:r>
      <w:r w:rsidR="007054A1">
        <w:t xml:space="preserve">waarin </w:t>
      </w:r>
      <w:r w:rsidR="00A94FC2">
        <w:t>ze</w:t>
      </w:r>
      <w:r w:rsidR="007054A1">
        <w:t xml:space="preserve"> aangeeft aan welke criteria en prio</w:t>
      </w:r>
      <w:r w:rsidR="00A538BD">
        <w:t xml:space="preserve">riteiten de school heeft voldaan. De school voegt ook </w:t>
      </w:r>
      <w:r w:rsidR="00A538BD" w:rsidRPr="00C7750B">
        <w:rPr>
          <w:b/>
        </w:rPr>
        <w:t>minstens twee foto’s</w:t>
      </w:r>
      <w:r w:rsidR="00A538BD">
        <w:t xml:space="preserve"> toe die de EPAS werking op school illustreren</w:t>
      </w:r>
      <w:r w:rsidR="007054A1">
        <w:t xml:space="preserve">. </w:t>
      </w:r>
      <w:r w:rsidR="00251D97">
        <w:rPr>
          <w:i/>
        </w:rPr>
        <w:t>Om erkend te worden als EPAS-</w:t>
      </w:r>
      <w:r w:rsidR="007054A1" w:rsidRPr="007054A1">
        <w:rPr>
          <w:i/>
        </w:rPr>
        <w:t>school,</w:t>
      </w:r>
      <w:r w:rsidR="007054A1">
        <w:t xml:space="preserve"> </w:t>
      </w:r>
      <w:r w:rsidR="009F6741">
        <w:rPr>
          <w:i/>
        </w:rPr>
        <w:t>moet je voldoen aan</w:t>
      </w:r>
      <w:r w:rsidR="008B0985">
        <w:rPr>
          <w:i/>
        </w:rPr>
        <w:t xml:space="preserve"> </w:t>
      </w:r>
      <w:r w:rsidR="00F33C31">
        <w:rPr>
          <w:i/>
        </w:rPr>
        <w:t>de Europese criteria.</w:t>
      </w:r>
    </w:p>
    <w:p w14:paraId="79A29699" w14:textId="77777777" w:rsidR="00843D79" w:rsidRDefault="00843D79" w:rsidP="0020681E">
      <w:pPr>
        <w:pStyle w:val="Ryckeveldebroodtekst"/>
        <w:numPr>
          <w:ilvl w:val="0"/>
          <w:numId w:val="34"/>
        </w:numPr>
      </w:pPr>
      <w:r>
        <w:t xml:space="preserve">Scholen </w:t>
      </w:r>
      <w:r w:rsidR="000D414F">
        <w:t xml:space="preserve">die </w:t>
      </w:r>
      <w:r w:rsidR="000D414F" w:rsidRPr="0015325C">
        <w:rPr>
          <w:b/>
        </w:rPr>
        <w:t>nieuw</w:t>
      </w:r>
      <w:r w:rsidR="000D414F">
        <w:t xml:space="preserve"> zijn </w:t>
      </w:r>
      <w:r w:rsidR="007054A1">
        <w:t>in</w:t>
      </w:r>
      <w:r>
        <w:t xml:space="preserve"> het EPAS-programma </w:t>
      </w:r>
      <w:r w:rsidR="00A23597">
        <w:t>krijgen</w:t>
      </w:r>
      <w:r w:rsidR="007054A1">
        <w:t xml:space="preserve"> in </w:t>
      </w:r>
      <w:r w:rsidR="007825AB">
        <w:t>het voorjaar</w:t>
      </w:r>
      <w:r>
        <w:t xml:space="preserve"> een </w:t>
      </w:r>
      <w:r w:rsidRPr="00A94FC2">
        <w:rPr>
          <w:b/>
        </w:rPr>
        <w:t>schoolbezoek</w:t>
      </w:r>
      <w:r w:rsidR="007054A1">
        <w:t>, waarbij de evaluatie</w:t>
      </w:r>
      <w:r>
        <w:t xml:space="preserve"> besproken word</w:t>
      </w:r>
      <w:r w:rsidR="007054A1">
        <w:t>t</w:t>
      </w:r>
      <w:r>
        <w:t xml:space="preserve"> en </w:t>
      </w:r>
      <w:r w:rsidR="009F6741">
        <w:t xml:space="preserve">er ruimte is voor </w:t>
      </w:r>
      <w:r>
        <w:t xml:space="preserve">coaching. </w:t>
      </w:r>
      <w:r w:rsidR="00A23597">
        <w:t xml:space="preserve">Ook </w:t>
      </w:r>
      <w:r w:rsidR="009F6741">
        <w:t>scholen die al langer deelnemen aan EPAS</w:t>
      </w:r>
      <w:r w:rsidR="00A23597">
        <w:t xml:space="preserve"> kunnen een schoolbezoek krijgen</w:t>
      </w:r>
      <w:r w:rsidR="009F6741">
        <w:t>, of dit zelf aanvragen als ze dat wensen</w:t>
      </w:r>
      <w:r w:rsidR="00A23597">
        <w:t xml:space="preserve">. </w:t>
      </w:r>
      <w:r w:rsidR="007054A1">
        <w:t xml:space="preserve">De andere scholen worden </w:t>
      </w:r>
      <w:r w:rsidR="00373C7D">
        <w:rPr>
          <w:b/>
        </w:rPr>
        <w:t>van op afstand</w:t>
      </w:r>
      <w:r w:rsidR="007054A1" w:rsidRPr="00A94FC2">
        <w:rPr>
          <w:b/>
        </w:rPr>
        <w:t xml:space="preserve"> beoordeeld</w:t>
      </w:r>
      <w:r w:rsidR="007054A1">
        <w:t xml:space="preserve"> (op basis van </w:t>
      </w:r>
      <w:r w:rsidR="00B320CC">
        <w:t>het verslag</w:t>
      </w:r>
      <w:r w:rsidR="007054A1">
        <w:t xml:space="preserve">) en bij onduidelijkheden telefonisch gecontacteerd. </w:t>
      </w:r>
      <w:r w:rsidR="00A23597">
        <w:t xml:space="preserve">Sowieso krijg je in de loop van februari-maart een seintje of jouw school een bezoek krijgt, of </w:t>
      </w:r>
      <w:r w:rsidR="00373C7D">
        <w:t>van op afstand</w:t>
      </w:r>
      <w:r w:rsidR="00A23597">
        <w:t xml:space="preserve"> wordt beoordeeld. </w:t>
      </w:r>
    </w:p>
    <w:p w14:paraId="6D786650" w14:textId="77777777" w:rsidR="007054A1" w:rsidRDefault="007054A1" w:rsidP="0020681E">
      <w:pPr>
        <w:pStyle w:val="Ryckeveldebroodtekst"/>
      </w:pPr>
    </w:p>
    <w:p w14:paraId="3EF9F948" w14:textId="77777777" w:rsidR="00EB62CF" w:rsidRDefault="00843D79" w:rsidP="0020681E">
      <w:pPr>
        <w:pStyle w:val="Ryckeveldebroodtekst"/>
      </w:pPr>
      <w:r>
        <w:t xml:space="preserve">Op basis hiervan </w:t>
      </w:r>
      <w:r w:rsidR="007054A1">
        <w:t>stel</w:t>
      </w:r>
      <w:r>
        <w:t xml:space="preserve">t Europahuis Ryckevelde </w:t>
      </w:r>
      <w:r w:rsidR="00373C7D">
        <w:t xml:space="preserve">per school </w:t>
      </w:r>
      <w:r>
        <w:t xml:space="preserve">een </w:t>
      </w:r>
      <w:r w:rsidRPr="00843D79">
        <w:rPr>
          <w:b/>
        </w:rPr>
        <w:t>eind</w:t>
      </w:r>
      <w:r w:rsidR="00373C7D">
        <w:rPr>
          <w:b/>
        </w:rPr>
        <w:t>verslag</w:t>
      </w:r>
      <w:r>
        <w:t xml:space="preserve"> op, waarbij rekening gehouden wordt met de verschillen</w:t>
      </w:r>
      <w:r w:rsidR="00373C7D">
        <w:t xml:space="preserve"> in</w:t>
      </w:r>
      <w:r>
        <w:t xml:space="preserve"> omvang, context en sterktes van scholen.</w:t>
      </w:r>
      <w:r w:rsidR="007825AB">
        <w:t xml:space="preserve"> </w:t>
      </w:r>
      <w:r w:rsidR="00097340" w:rsidRPr="00A94FC2">
        <w:rPr>
          <w:b/>
        </w:rPr>
        <w:t xml:space="preserve">Het </w:t>
      </w:r>
      <w:r w:rsidR="00251D97">
        <w:rPr>
          <w:b/>
        </w:rPr>
        <w:t>Bureau</w:t>
      </w:r>
      <w:r w:rsidR="00097340" w:rsidRPr="00A94FC2">
        <w:rPr>
          <w:b/>
        </w:rPr>
        <w:t xml:space="preserve"> van het Europees Parlement </w:t>
      </w:r>
      <w:r w:rsidR="00251D97">
        <w:rPr>
          <w:b/>
        </w:rPr>
        <w:t xml:space="preserve">in België </w:t>
      </w:r>
      <w:r w:rsidR="007054A1" w:rsidRPr="00A94FC2">
        <w:rPr>
          <w:b/>
        </w:rPr>
        <w:t>beslist</w:t>
      </w:r>
      <w:r w:rsidR="00097340">
        <w:t xml:space="preserve"> </w:t>
      </w:r>
      <w:r w:rsidR="002844B3">
        <w:t xml:space="preserve">op basis van </w:t>
      </w:r>
      <w:r w:rsidR="00A94FC2">
        <w:t xml:space="preserve">dit rapport </w:t>
      </w:r>
      <w:r w:rsidR="00A94FC2" w:rsidRPr="00A94FC2">
        <w:rPr>
          <w:b/>
        </w:rPr>
        <w:t>over de e</w:t>
      </w:r>
      <w:r w:rsidR="008B0985">
        <w:rPr>
          <w:b/>
        </w:rPr>
        <w:t>rkenning van de school als EPAS-</w:t>
      </w:r>
      <w:r w:rsidR="00A94FC2" w:rsidRPr="00A94FC2">
        <w:rPr>
          <w:b/>
        </w:rPr>
        <w:t>school</w:t>
      </w:r>
      <w:r w:rsidR="00097340">
        <w:t xml:space="preserve">.  </w:t>
      </w:r>
    </w:p>
    <w:p w14:paraId="16DD207E" w14:textId="77777777" w:rsidR="00EB62CF" w:rsidRDefault="00EB62CF" w:rsidP="0020681E">
      <w:pPr>
        <w:pStyle w:val="Ryckeveldebroodtekst"/>
      </w:pPr>
    </w:p>
    <w:p w14:paraId="3C343360" w14:textId="77777777" w:rsidR="00EB62CF" w:rsidRDefault="00EB62CF" w:rsidP="0020681E">
      <w:pPr>
        <w:pStyle w:val="Ryckeveldebroodtekst"/>
      </w:pPr>
    </w:p>
    <w:p w14:paraId="39A3CD28" w14:textId="77777777" w:rsidR="00E820E2" w:rsidRDefault="00E820E2" w:rsidP="0020681E">
      <w:pPr>
        <w:pStyle w:val="Ryckeveldekop2"/>
      </w:pPr>
      <w:r>
        <w:br w:type="page"/>
      </w:r>
    </w:p>
    <w:p w14:paraId="5C0244DB" w14:textId="2E55D0F9" w:rsidR="00EB62CF" w:rsidRDefault="00EB62CF" w:rsidP="0020681E">
      <w:pPr>
        <w:pStyle w:val="Ryckeveldekop2"/>
      </w:pPr>
      <w:bookmarkStart w:id="9" w:name="_Toc83036344"/>
      <w:r>
        <w:lastRenderedPageBreak/>
        <w:t xml:space="preserve">Schooljaar </w:t>
      </w:r>
      <w:r w:rsidR="001551AB">
        <w:t>20</w:t>
      </w:r>
      <w:r w:rsidR="00301E8B">
        <w:t>2</w:t>
      </w:r>
      <w:r w:rsidR="006A0839">
        <w:t>5</w:t>
      </w:r>
      <w:r>
        <w:t>-20</w:t>
      </w:r>
      <w:r w:rsidR="007C7840">
        <w:t>2</w:t>
      </w:r>
      <w:r w:rsidR="006A0839">
        <w:t>6</w:t>
      </w:r>
      <w:r>
        <w:t>: (voorlopige) planning</w:t>
      </w:r>
      <w:bookmarkEnd w:id="9"/>
    </w:p>
    <w:p w14:paraId="5E1870C8" w14:textId="77777777" w:rsidR="00EB62CF" w:rsidRDefault="00EB62CF" w:rsidP="0020681E">
      <w:pPr>
        <w:pStyle w:val="Ryckeveldebroodtekst"/>
      </w:pPr>
      <w:r>
        <w:t>De voorlopige timing ziet er als volgt uit:</w:t>
      </w:r>
    </w:p>
    <w:tbl>
      <w:tblPr>
        <w:tblStyle w:val="Tabelraster"/>
        <w:tblW w:w="14170" w:type="dxa"/>
        <w:tblLook w:val="04A0" w:firstRow="1" w:lastRow="0" w:firstColumn="1" w:lastColumn="0" w:noHBand="0" w:noVBand="1"/>
      </w:tblPr>
      <w:tblGrid>
        <w:gridCol w:w="2263"/>
        <w:gridCol w:w="11907"/>
      </w:tblGrid>
      <w:tr w:rsidR="00EB62CF" w:rsidRPr="00DC47A4" w14:paraId="1D6977A3" w14:textId="77777777" w:rsidTr="003D6690">
        <w:tc>
          <w:tcPr>
            <w:tcW w:w="2263" w:type="dxa"/>
          </w:tcPr>
          <w:p w14:paraId="6AAB7FB8" w14:textId="77777777" w:rsidR="00EB62CF" w:rsidRPr="00DC47A4" w:rsidRDefault="00EB62CF" w:rsidP="00E7264E">
            <w:pPr>
              <w:spacing w:after="120"/>
              <w:rPr>
                <w:rFonts w:ascii="Calibri Light" w:hAnsi="Calibri Light" w:cs="Calibri Light"/>
                <w:b/>
                <w:sz w:val="22"/>
                <w:szCs w:val="22"/>
              </w:rPr>
            </w:pPr>
            <w:r w:rsidRPr="00DC47A4">
              <w:rPr>
                <w:rFonts w:ascii="Calibri Light" w:hAnsi="Calibri Light" w:cs="Calibri Light"/>
                <w:b/>
                <w:sz w:val="22"/>
                <w:szCs w:val="22"/>
              </w:rPr>
              <w:t>Timing</w:t>
            </w:r>
          </w:p>
        </w:tc>
        <w:tc>
          <w:tcPr>
            <w:tcW w:w="11907" w:type="dxa"/>
          </w:tcPr>
          <w:p w14:paraId="504FB898" w14:textId="77777777" w:rsidR="00EB62CF" w:rsidRPr="00DC47A4" w:rsidRDefault="00EB62CF" w:rsidP="00E7264E">
            <w:pPr>
              <w:spacing w:after="120"/>
              <w:rPr>
                <w:rFonts w:ascii="Calibri Light" w:hAnsi="Calibri Light" w:cs="Calibri Light"/>
                <w:b/>
                <w:sz w:val="22"/>
                <w:szCs w:val="22"/>
              </w:rPr>
            </w:pPr>
            <w:r w:rsidRPr="00DC47A4">
              <w:rPr>
                <w:rFonts w:ascii="Calibri Light" w:hAnsi="Calibri Light" w:cs="Calibri Light"/>
                <w:b/>
                <w:sz w:val="22"/>
                <w:szCs w:val="22"/>
              </w:rPr>
              <w:t>Activiteit</w:t>
            </w:r>
          </w:p>
        </w:tc>
      </w:tr>
      <w:tr w:rsidR="00EB62CF" w:rsidRPr="00DC47A4" w14:paraId="210FE874" w14:textId="77777777" w:rsidTr="003D6690">
        <w:tc>
          <w:tcPr>
            <w:tcW w:w="2263" w:type="dxa"/>
          </w:tcPr>
          <w:p w14:paraId="721F6893" w14:textId="565BF6DF" w:rsidR="00EB62CF" w:rsidRPr="00DC47A4" w:rsidRDefault="00EB62CF">
            <w:pPr>
              <w:spacing w:after="120"/>
              <w:rPr>
                <w:rFonts w:ascii="Calibri Light" w:hAnsi="Calibri Light" w:cs="Calibri Light"/>
                <w:sz w:val="22"/>
                <w:szCs w:val="22"/>
              </w:rPr>
            </w:pPr>
            <w:r w:rsidRPr="00DC47A4">
              <w:rPr>
                <w:rFonts w:ascii="Calibri Light" w:hAnsi="Calibri Light" w:cs="Calibri Light"/>
                <w:sz w:val="22"/>
                <w:szCs w:val="22"/>
              </w:rPr>
              <w:t>September-oktober 20</w:t>
            </w:r>
            <w:r w:rsidR="00DA75EA">
              <w:rPr>
                <w:rFonts w:ascii="Calibri Light" w:hAnsi="Calibri Light" w:cs="Calibri Light"/>
                <w:sz w:val="22"/>
                <w:szCs w:val="22"/>
              </w:rPr>
              <w:t>2</w:t>
            </w:r>
            <w:r w:rsidR="006A0839">
              <w:rPr>
                <w:rFonts w:ascii="Calibri Light" w:hAnsi="Calibri Light" w:cs="Calibri Light"/>
                <w:sz w:val="22"/>
                <w:szCs w:val="22"/>
              </w:rPr>
              <w:t>5</w:t>
            </w:r>
          </w:p>
        </w:tc>
        <w:tc>
          <w:tcPr>
            <w:tcW w:w="11907" w:type="dxa"/>
          </w:tcPr>
          <w:p w14:paraId="39FBD0BB" w14:textId="77777777" w:rsidR="00EB62CF" w:rsidRPr="00DC47A4" w:rsidRDefault="00EB62CF" w:rsidP="00E7264E">
            <w:pPr>
              <w:rPr>
                <w:rFonts w:ascii="Calibri Light" w:hAnsi="Calibri Light" w:cs="Calibri Light"/>
                <w:b/>
                <w:sz w:val="22"/>
                <w:szCs w:val="22"/>
              </w:rPr>
            </w:pPr>
            <w:r w:rsidRPr="00DC47A4">
              <w:rPr>
                <w:rFonts w:ascii="Calibri Light" w:hAnsi="Calibri Light" w:cs="Calibri Light"/>
                <w:b/>
                <w:sz w:val="22"/>
                <w:szCs w:val="22"/>
              </w:rPr>
              <w:t>Opstart nieuw EPAS schooljaar:</w:t>
            </w:r>
          </w:p>
          <w:p w14:paraId="0C835D32" w14:textId="77777777" w:rsidR="00EB62CF" w:rsidRPr="00DC47A4" w:rsidRDefault="00EB62CF" w:rsidP="0030257C">
            <w:pPr>
              <w:pStyle w:val="Lijstalinea"/>
              <w:numPr>
                <w:ilvl w:val="0"/>
                <w:numId w:val="38"/>
              </w:numPr>
              <w:rPr>
                <w:rFonts w:ascii="Calibri Light" w:hAnsi="Calibri Light" w:cs="Calibri Light"/>
                <w:sz w:val="22"/>
                <w:szCs w:val="22"/>
              </w:rPr>
            </w:pPr>
            <w:r w:rsidRPr="00DC47A4">
              <w:rPr>
                <w:rFonts w:ascii="Calibri Light" w:hAnsi="Calibri Light" w:cs="Calibri Light"/>
                <w:sz w:val="22"/>
                <w:szCs w:val="22"/>
              </w:rPr>
              <w:t xml:space="preserve">werven junior </w:t>
            </w:r>
            <w:proofErr w:type="spellStart"/>
            <w:r w:rsidRPr="00DC47A4">
              <w:rPr>
                <w:rFonts w:ascii="Calibri Light" w:hAnsi="Calibri Light" w:cs="Calibri Light"/>
                <w:sz w:val="22"/>
                <w:szCs w:val="22"/>
              </w:rPr>
              <w:t>ambassadors</w:t>
            </w:r>
            <w:proofErr w:type="spellEnd"/>
          </w:p>
          <w:p w14:paraId="269AF0AD" w14:textId="77777777" w:rsidR="00EB62CF" w:rsidRPr="00DC47A4" w:rsidRDefault="00EB62CF" w:rsidP="0030257C">
            <w:pPr>
              <w:pStyle w:val="Lijstalinea"/>
              <w:numPr>
                <w:ilvl w:val="0"/>
                <w:numId w:val="38"/>
              </w:numPr>
              <w:rPr>
                <w:rFonts w:ascii="Calibri Light" w:hAnsi="Calibri Light" w:cs="Calibri Light"/>
                <w:sz w:val="22"/>
                <w:szCs w:val="22"/>
              </w:rPr>
            </w:pPr>
            <w:r w:rsidRPr="00DC47A4">
              <w:rPr>
                <w:rFonts w:ascii="Calibri Light" w:hAnsi="Calibri Light" w:cs="Calibri Light"/>
                <w:i/>
                <w:sz w:val="22"/>
                <w:szCs w:val="22"/>
              </w:rPr>
              <w:t>eventueel</w:t>
            </w:r>
            <w:r w:rsidRPr="00DC47A4">
              <w:rPr>
                <w:rFonts w:ascii="Calibri Light" w:hAnsi="Calibri Light" w:cs="Calibri Light"/>
                <w:sz w:val="22"/>
                <w:szCs w:val="22"/>
              </w:rPr>
              <w:t xml:space="preserve"> </w:t>
            </w:r>
            <w:r w:rsidR="00986F9F" w:rsidRPr="00DC47A4">
              <w:rPr>
                <w:rFonts w:ascii="Calibri Light" w:hAnsi="Calibri Light" w:cs="Calibri Light"/>
                <w:sz w:val="22"/>
                <w:szCs w:val="22"/>
              </w:rPr>
              <w:t>v</w:t>
            </w:r>
            <w:r w:rsidRPr="00DC47A4">
              <w:rPr>
                <w:rFonts w:ascii="Calibri Light" w:hAnsi="Calibri Light" w:cs="Calibri Light"/>
                <w:sz w:val="22"/>
                <w:szCs w:val="22"/>
              </w:rPr>
              <w:t>ernieuwing</w:t>
            </w:r>
            <w:r w:rsidR="00986F9F" w:rsidRPr="00DC47A4">
              <w:rPr>
                <w:rFonts w:ascii="Calibri Light" w:hAnsi="Calibri Light" w:cs="Calibri Light"/>
                <w:sz w:val="22"/>
                <w:szCs w:val="22"/>
              </w:rPr>
              <w:t>/uitbreiding</w:t>
            </w:r>
            <w:r w:rsidRPr="00DC47A4">
              <w:rPr>
                <w:rFonts w:ascii="Calibri Light" w:hAnsi="Calibri Light" w:cs="Calibri Light"/>
                <w:sz w:val="22"/>
                <w:szCs w:val="22"/>
              </w:rPr>
              <w:t xml:space="preserve"> ploeg senior </w:t>
            </w:r>
            <w:proofErr w:type="spellStart"/>
            <w:r w:rsidRPr="00DC47A4">
              <w:rPr>
                <w:rFonts w:ascii="Calibri Light" w:hAnsi="Calibri Light" w:cs="Calibri Light"/>
                <w:sz w:val="22"/>
                <w:szCs w:val="22"/>
              </w:rPr>
              <w:t>ambassadors</w:t>
            </w:r>
            <w:proofErr w:type="spellEnd"/>
          </w:p>
        </w:tc>
      </w:tr>
      <w:tr w:rsidR="00EB62CF" w:rsidRPr="00DC47A4" w14:paraId="14A30697" w14:textId="77777777" w:rsidTr="003D6690">
        <w:tc>
          <w:tcPr>
            <w:tcW w:w="2263" w:type="dxa"/>
          </w:tcPr>
          <w:p w14:paraId="7A55682E" w14:textId="29E60FCC" w:rsidR="00EB62CF" w:rsidRPr="00DC47A4" w:rsidRDefault="00BE4069" w:rsidP="00301E8B">
            <w:pPr>
              <w:spacing w:after="120"/>
              <w:rPr>
                <w:rFonts w:ascii="Calibri Light" w:hAnsi="Calibri Light" w:cs="Calibri Light"/>
                <w:sz w:val="22"/>
                <w:szCs w:val="22"/>
              </w:rPr>
            </w:pPr>
            <w:r>
              <w:rPr>
                <w:rFonts w:ascii="Calibri Light" w:hAnsi="Calibri Light" w:cs="Calibri Light"/>
                <w:sz w:val="22"/>
                <w:szCs w:val="22"/>
              </w:rPr>
              <w:t>2</w:t>
            </w:r>
            <w:r w:rsidR="006A0839">
              <w:rPr>
                <w:rFonts w:ascii="Calibri Light" w:hAnsi="Calibri Light" w:cs="Calibri Light"/>
                <w:sz w:val="22"/>
                <w:szCs w:val="22"/>
              </w:rPr>
              <w:t>3</w:t>
            </w:r>
            <w:r w:rsidR="00521392">
              <w:rPr>
                <w:rFonts w:ascii="Calibri Light" w:hAnsi="Calibri Light" w:cs="Calibri Light"/>
                <w:sz w:val="22"/>
                <w:szCs w:val="22"/>
              </w:rPr>
              <w:t xml:space="preserve"> september 202</w:t>
            </w:r>
            <w:r w:rsidR="006A0839">
              <w:rPr>
                <w:rFonts w:ascii="Calibri Light" w:hAnsi="Calibri Light" w:cs="Calibri Light"/>
                <w:sz w:val="22"/>
                <w:szCs w:val="22"/>
              </w:rPr>
              <w:t>5</w:t>
            </w:r>
          </w:p>
        </w:tc>
        <w:tc>
          <w:tcPr>
            <w:tcW w:w="11907" w:type="dxa"/>
          </w:tcPr>
          <w:p w14:paraId="398A95D6" w14:textId="77777777" w:rsidR="00EB62CF" w:rsidRPr="00DC47A4" w:rsidRDefault="00EB62CF" w:rsidP="00EB62CF">
            <w:pPr>
              <w:spacing w:after="120"/>
              <w:rPr>
                <w:rFonts w:ascii="Calibri Light" w:hAnsi="Calibri Light" w:cs="Calibri Light"/>
                <w:sz w:val="22"/>
                <w:szCs w:val="22"/>
              </w:rPr>
            </w:pPr>
            <w:r w:rsidRPr="009A7CE9">
              <w:rPr>
                <w:rFonts w:ascii="Calibri Light" w:hAnsi="Calibri Light" w:cs="Calibri Light"/>
                <w:b/>
                <w:sz w:val="22"/>
                <w:szCs w:val="22"/>
              </w:rPr>
              <w:t>Inleidende training</w:t>
            </w:r>
            <w:r w:rsidRPr="00DC47A4">
              <w:rPr>
                <w:rFonts w:ascii="Calibri Light" w:hAnsi="Calibri Light" w:cs="Calibri Light"/>
                <w:b/>
                <w:sz w:val="22"/>
                <w:szCs w:val="22"/>
              </w:rPr>
              <w:t xml:space="preserve"> (NL):</w:t>
            </w:r>
            <w:r w:rsidRPr="00DC47A4">
              <w:rPr>
                <w:rFonts w:ascii="Calibri Light" w:hAnsi="Calibri Light" w:cs="Calibri Light"/>
                <w:sz w:val="22"/>
                <w:szCs w:val="22"/>
              </w:rPr>
              <w:t xml:space="preserve"> bedoeld voor nieuwe scholen en nieuwe senior </w:t>
            </w:r>
            <w:proofErr w:type="spellStart"/>
            <w:r w:rsidRPr="00DC47A4">
              <w:rPr>
                <w:rFonts w:ascii="Calibri Light" w:hAnsi="Calibri Light" w:cs="Calibri Light"/>
                <w:sz w:val="22"/>
                <w:szCs w:val="22"/>
              </w:rPr>
              <w:t>ambassadors</w:t>
            </w:r>
            <w:proofErr w:type="spellEnd"/>
            <w:r w:rsidR="00A93759">
              <w:rPr>
                <w:rFonts w:ascii="Calibri Light" w:hAnsi="Calibri Light" w:cs="Calibri Light"/>
                <w:sz w:val="22"/>
                <w:szCs w:val="22"/>
              </w:rPr>
              <w:t xml:space="preserve"> van EPAS-</w:t>
            </w:r>
            <w:r w:rsidRPr="00DC47A4">
              <w:rPr>
                <w:rFonts w:ascii="Calibri Light" w:hAnsi="Calibri Light" w:cs="Calibri Light"/>
                <w:sz w:val="22"/>
                <w:szCs w:val="22"/>
              </w:rPr>
              <w:t xml:space="preserve"> scholen. </w:t>
            </w:r>
          </w:p>
        </w:tc>
      </w:tr>
      <w:tr w:rsidR="00EB62CF" w:rsidRPr="00DC47A4" w14:paraId="7226D249" w14:textId="77777777" w:rsidTr="003D6690">
        <w:tc>
          <w:tcPr>
            <w:tcW w:w="2263" w:type="dxa"/>
          </w:tcPr>
          <w:p w14:paraId="4D408C25" w14:textId="1EAA7CD6" w:rsidR="00EB62CF" w:rsidRPr="00DC47A4" w:rsidRDefault="002F2B00" w:rsidP="00301E8B">
            <w:pPr>
              <w:spacing w:after="120"/>
              <w:rPr>
                <w:rFonts w:ascii="Calibri Light" w:hAnsi="Calibri Light" w:cs="Calibri Light"/>
                <w:sz w:val="22"/>
                <w:szCs w:val="22"/>
              </w:rPr>
            </w:pPr>
            <w:r>
              <w:rPr>
                <w:rFonts w:ascii="Calibri Light" w:hAnsi="Calibri Light" w:cs="Calibri Light"/>
                <w:sz w:val="22"/>
                <w:szCs w:val="22"/>
              </w:rPr>
              <w:t>2</w:t>
            </w:r>
            <w:r w:rsidR="006A0839">
              <w:rPr>
                <w:rFonts w:ascii="Calibri Light" w:hAnsi="Calibri Light" w:cs="Calibri Light"/>
                <w:sz w:val="22"/>
                <w:szCs w:val="22"/>
              </w:rPr>
              <w:t>5</w:t>
            </w:r>
            <w:r w:rsidR="00301E8B">
              <w:rPr>
                <w:rFonts w:ascii="Calibri Light" w:hAnsi="Calibri Light" w:cs="Calibri Light"/>
                <w:sz w:val="22"/>
                <w:szCs w:val="22"/>
              </w:rPr>
              <w:t xml:space="preserve"> september 202</w:t>
            </w:r>
            <w:r w:rsidR="006A0839">
              <w:rPr>
                <w:rFonts w:ascii="Calibri Light" w:hAnsi="Calibri Light" w:cs="Calibri Light"/>
                <w:sz w:val="22"/>
                <w:szCs w:val="22"/>
              </w:rPr>
              <w:t>5</w:t>
            </w:r>
          </w:p>
        </w:tc>
        <w:tc>
          <w:tcPr>
            <w:tcW w:w="11907" w:type="dxa"/>
          </w:tcPr>
          <w:p w14:paraId="404D579C" w14:textId="77777777" w:rsidR="00EB62CF" w:rsidRPr="00DC47A4" w:rsidRDefault="00EB62CF" w:rsidP="00EB62CF">
            <w:pPr>
              <w:spacing w:after="120"/>
              <w:rPr>
                <w:rFonts w:ascii="Calibri Light" w:hAnsi="Calibri Light" w:cs="Calibri Light"/>
                <w:sz w:val="22"/>
                <w:szCs w:val="22"/>
              </w:rPr>
            </w:pPr>
            <w:r w:rsidRPr="009A7CE9">
              <w:rPr>
                <w:rFonts w:ascii="Calibri Light" w:hAnsi="Calibri Light" w:cs="Calibri Light"/>
                <w:b/>
                <w:sz w:val="22"/>
                <w:szCs w:val="22"/>
              </w:rPr>
              <w:t>Inleidende training</w:t>
            </w:r>
            <w:r w:rsidRPr="00DC47A4">
              <w:rPr>
                <w:rFonts w:ascii="Calibri Light" w:hAnsi="Calibri Light" w:cs="Calibri Light"/>
                <w:b/>
                <w:sz w:val="22"/>
                <w:szCs w:val="22"/>
              </w:rPr>
              <w:t xml:space="preserve"> (FR):</w:t>
            </w:r>
            <w:r w:rsidRPr="00DC47A4">
              <w:rPr>
                <w:rFonts w:ascii="Calibri Light" w:hAnsi="Calibri Light" w:cs="Calibri Light"/>
                <w:sz w:val="22"/>
                <w:szCs w:val="22"/>
              </w:rPr>
              <w:t xml:space="preserve"> bedoeld voor nieuwe scholen en nieuwe se</w:t>
            </w:r>
            <w:r w:rsidR="00A93759">
              <w:rPr>
                <w:rFonts w:ascii="Calibri Light" w:hAnsi="Calibri Light" w:cs="Calibri Light"/>
                <w:sz w:val="22"/>
                <w:szCs w:val="22"/>
              </w:rPr>
              <w:t xml:space="preserve">nior </w:t>
            </w:r>
            <w:proofErr w:type="spellStart"/>
            <w:r w:rsidR="00A93759">
              <w:rPr>
                <w:rFonts w:ascii="Calibri Light" w:hAnsi="Calibri Light" w:cs="Calibri Light"/>
                <w:sz w:val="22"/>
                <w:szCs w:val="22"/>
              </w:rPr>
              <w:t>ambassadors</w:t>
            </w:r>
            <w:proofErr w:type="spellEnd"/>
            <w:r w:rsidR="00A93759">
              <w:rPr>
                <w:rFonts w:ascii="Calibri Light" w:hAnsi="Calibri Light" w:cs="Calibri Light"/>
                <w:sz w:val="22"/>
                <w:szCs w:val="22"/>
              </w:rPr>
              <w:t xml:space="preserve"> van EPAS-</w:t>
            </w:r>
            <w:r w:rsidRPr="00DC47A4">
              <w:rPr>
                <w:rFonts w:ascii="Calibri Light" w:hAnsi="Calibri Light" w:cs="Calibri Light"/>
                <w:sz w:val="22"/>
                <w:szCs w:val="22"/>
              </w:rPr>
              <w:t>scholen.</w:t>
            </w:r>
          </w:p>
        </w:tc>
      </w:tr>
      <w:tr w:rsidR="00EB62CF" w:rsidRPr="00DC47A4" w14:paraId="78E8264F" w14:textId="77777777" w:rsidTr="003D6690">
        <w:tc>
          <w:tcPr>
            <w:tcW w:w="2263" w:type="dxa"/>
          </w:tcPr>
          <w:p w14:paraId="565E39D2" w14:textId="1811BF95" w:rsidR="00EB62CF" w:rsidRPr="00DC47A4" w:rsidRDefault="002F2B00">
            <w:pPr>
              <w:spacing w:after="120"/>
              <w:rPr>
                <w:rFonts w:ascii="Calibri Light" w:hAnsi="Calibri Light" w:cs="Calibri Light"/>
                <w:sz w:val="22"/>
                <w:szCs w:val="22"/>
              </w:rPr>
            </w:pPr>
            <w:r>
              <w:rPr>
                <w:rFonts w:ascii="Calibri Light" w:hAnsi="Calibri Light" w:cs="Calibri Light"/>
                <w:sz w:val="22"/>
                <w:szCs w:val="22"/>
              </w:rPr>
              <w:t xml:space="preserve">1 </w:t>
            </w:r>
            <w:r w:rsidR="00EB62CF" w:rsidRPr="00DC47A4">
              <w:rPr>
                <w:rFonts w:ascii="Calibri Light" w:hAnsi="Calibri Light" w:cs="Calibri Light"/>
                <w:sz w:val="22"/>
                <w:szCs w:val="22"/>
              </w:rPr>
              <w:t xml:space="preserve">november </w:t>
            </w:r>
            <w:r w:rsidR="001551AB">
              <w:rPr>
                <w:rFonts w:ascii="Calibri Light" w:hAnsi="Calibri Light" w:cs="Calibri Light"/>
                <w:sz w:val="22"/>
                <w:szCs w:val="22"/>
              </w:rPr>
              <w:t>202</w:t>
            </w:r>
            <w:r w:rsidR="006A0839">
              <w:rPr>
                <w:rFonts w:ascii="Calibri Light" w:hAnsi="Calibri Light" w:cs="Calibri Light"/>
                <w:sz w:val="22"/>
                <w:szCs w:val="22"/>
              </w:rPr>
              <w:t>5</w:t>
            </w:r>
          </w:p>
        </w:tc>
        <w:tc>
          <w:tcPr>
            <w:tcW w:w="11907" w:type="dxa"/>
          </w:tcPr>
          <w:p w14:paraId="3B30D83F" w14:textId="179321F5" w:rsidR="00EB62CF" w:rsidRDefault="008F4CBB" w:rsidP="00301E8B">
            <w:pPr>
              <w:spacing w:after="120"/>
              <w:rPr>
                <w:rFonts w:ascii="Calibri Light" w:hAnsi="Calibri Light" w:cs="Calibri Light"/>
                <w:sz w:val="22"/>
                <w:szCs w:val="22"/>
              </w:rPr>
            </w:pPr>
            <w:r w:rsidRPr="00DA75EA">
              <w:rPr>
                <w:rFonts w:ascii="Calibri Light" w:hAnsi="Calibri Light" w:cs="Calibri Light"/>
                <w:sz w:val="22"/>
                <w:szCs w:val="22"/>
              </w:rPr>
              <w:t xml:space="preserve">Alle scholen </w:t>
            </w:r>
            <w:r w:rsidR="00DA75EA" w:rsidRPr="00DA75EA">
              <w:rPr>
                <w:rFonts w:ascii="Calibri Light" w:hAnsi="Calibri Light" w:cs="Calibri Light"/>
                <w:sz w:val="22"/>
                <w:szCs w:val="22"/>
              </w:rPr>
              <w:t>hebben zich ingeschreven voor het schooljaar 20</w:t>
            </w:r>
            <w:r w:rsidR="00301E8B">
              <w:rPr>
                <w:rFonts w:ascii="Calibri Light" w:hAnsi="Calibri Light" w:cs="Calibri Light"/>
                <w:sz w:val="22"/>
                <w:szCs w:val="22"/>
              </w:rPr>
              <w:t>2</w:t>
            </w:r>
            <w:r w:rsidR="006A0839">
              <w:rPr>
                <w:rFonts w:ascii="Calibri Light" w:hAnsi="Calibri Light" w:cs="Calibri Light"/>
                <w:sz w:val="22"/>
                <w:szCs w:val="22"/>
              </w:rPr>
              <w:t>5</w:t>
            </w:r>
            <w:r w:rsidR="00DA75EA" w:rsidRPr="00DA75EA">
              <w:rPr>
                <w:rFonts w:ascii="Calibri Light" w:hAnsi="Calibri Light" w:cs="Calibri Light"/>
                <w:sz w:val="22"/>
                <w:szCs w:val="22"/>
              </w:rPr>
              <w:t>-202</w:t>
            </w:r>
            <w:r w:rsidR="006A0839">
              <w:rPr>
                <w:rFonts w:ascii="Calibri Light" w:hAnsi="Calibri Light" w:cs="Calibri Light"/>
                <w:sz w:val="22"/>
                <w:szCs w:val="22"/>
              </w:rPr>
              <w:t>6</w:t>
            </w:r>
            <w:r w:rsidR="00DA75EA" w:rsidRPr="00DA75EA">
              <w:rPr>
                <w:rFonts w:ascii="Calibri Light" w:hAnsi="Calibri Light" w:cs="Calibri Light"/>
                <w:sz w:val="22"/>
                <w:szCs w:val="22"/>
              </w:rPr>
              <w:t xml:space="preserve"> via </w:t>
            </w:r>
            <w:r w:rsidR="00E91DAD">
              <w:rPr>
                <w:rFonts w:ascii="Calibri Light" w:hAnsi="Calibri Light" w:cs="Calibri Light"/>
                <w:sz w:val="22"/>
                <w:szCs w:val="22"/>
              </w:rPr>
              <w:t>het online inschrijvingsformulier</w:t>
            </w:r>
            <w:r w:rsidR="001551AB">
              <w:rPr>
                <w:rFonts w:ascii="Calibri Light" w:hAnsi="Calibri Light" w:cs="Calibri Light"/>
                <w:sz w:val="22"/>
                <w:szCs w:val="22"/>
              </w:rPr>
              <w:t xml:space="preserve">: </w:t>
            </w:r>
          </w:p>
          <w:p w14:paraId="13986B93" w14:textId="4FF116C3" w:rsidR="002F2B00" w:rsidRDefault="0021701D" w:rsidP="00DC5121">
            <w:pPr>
              <w:spacing w:after="120"/>
              <w:rPr>
                <w:rFonts w:ascii="Calibri Light" w:hAnsi="Calibri Light" w:cs="Calibri Light"/>
                <w:sz w:val="22"/>
                <w:szCs w:val="22"/>
              </w:rPr>
            </w:pPr>
            <w:hyperlink r:id="rId34" w:history="1">
              <w:r w:rsidR="00DC5121" w:rsidRPr="00141C1E">
                <w:rPr>
                  <w:rStyle w:val="Hyperlink"/>
                  <w:rFonts w:ascii="Calibri Light" w:hAnsi="Calibri Light" w:cs="Calibri Light"/>
                  <w:sz w:val="22"/>
                  <w:szCs w:val="22"/>
                </w:rPr>
                <w:t>https://forms.gle/tA2s2iooXAFBm5B77</w:t>
              </w:r>
            </w:hyperlink>
          </w:p>
          <w:p w14:paraId="77DD1E81" w14:textId="6D1D2EC7" w:rsidR="00DC5121" w:rsidRPr="00DA75EA" w:rsidRDefault="00DC5121" w:rsidP="00DC5121">
            <w:pPr>
              <w:spacing w:after="120"/>
              <w:rPr>
                <w:rFonts w:ascii="Calibri Light" w:hAnsi="Calibri Light" w:cs="Calibri Light"/>
                <w:sz w:val="22"/>
                <w:szCs w:val="22"/>
              </w:rPr>
            </w:pPr>
          </w:p>
        </w:tc>
      </w:tr>
      <w:tr w:rsidR="00EB62CF" w:rsidRPr="00DC47A4" w14:paraId="11293F89" w14:textId="77777777" w:rsidTr="003D6690">
        <w:tc>
          <w:tcPr>
            <w:tcW w:w="2263" w:type="dxa"/>
          </w:tcPr>
          <w:p w14:paraId="7D1290D1" w14:textId="01A197A9" w:rsidR="00EB62CF" w:rsidRPr="00DC47A4" w:rsidRDefault="006A0839">
            <w:pPr>
              <w:spacing w:after="120"/>
              <w:rPr>
                <w:rFonts w:ascii="Calibri Light" w:hAnsi="Calibri Light" w:cs="Calibri Light"/>
                <w:b/>
                <w:sz w:val="22"/>
                <w:szCs w:val="22"/>
              </w:rPr>
            </w:pPr>
            <w:r>
              <w:rPr>
                <w:rFonts w:ascii="Calibri Light" w:hAnsi="Calibri Light" w:cs="Calibri Light"/>
                <w:b/>
                <w:sz w:val="22"/>
                <w:szCs w:val="22"/>
              </w:rPr>
              <w:t>29</w:t>
            </w:r>
            <w:r w:rsidR="00521392">
              <w:rPr>
                <w:rFonts w:ascii="Calibri Light" w:hAnsi="Calibri Light" w:cs="Calibri Light"/>
                <w:b/>
                <w:sz w:val="22"/>
                <w:szCs w:val="22"/>
              </w:rPr>
              <w:t xml:space="preserve"> </w:t>
            </w:r>
            <w:r w:rsidR="00EB62CF" w:rsidRPr="00DC47A4">
              <w:rPr>
                <w:rFonts w:ascii="Calibri Light" w:hAnsi="Calibri Light" w:cs="Calibri Light"/>
                <w:b/>
                <w:sz w:val="22"/>
                <w:szCs w:val="22"/>
              </w:rPr>
              <w:t>januari 20</w:t>
            </w:r>
            <w:r w:rsidR="005F2EC5" w:rsidRPr="00DC47A4">
              <w:rPr>
                <w:rFonts w:ascii="Calibri Light" w:hAnsi="Calibri Light" w:cs="Calibri Light"/>
                <w:b/>
                <w:sz w:val="22"/>
                <w:szCs w:val="22"/>
              </w:rPr>
              <w:t>2</w:t>
            </w:r>
            <w:r>
              <w:rPr>
                <w:rFonts w:ascii="Calibri Light" w:hAnsi="Calibri Light" w:cs="Calibri Light"/>
                <w:b/>
                <w:sz w:val="22"/>
                <w:szCs w:val="22"/>
              </w:rPr>
              <w:t>6</w:t>
            </w:r>
          </w:p>
        </w:tc>
        <w:tc>
          <w:tcPr>
            <w:tcW w:w="11907" w:type="dxa"/>
          </w:tcPr>
          <w:p w14:paraId="4C4AA653" w14:textId="1DC53507" w:rsidR="00EB62CF" w:rsidRDefault="00EB62CF" w:rsidP="00E7264E">
            <w:pPr>
              <w:spacing w:after="120"/>
              <w:rPr>
                <w:rFonts w:ascii="Calibri Light" w:hAnsi="Calibri Light" w:cs="Calibri Light"/>
                <w:sz w:val="22"/>
                <w:szCs w:val="22"/>
                <w:lang w:val="nl-BE"/>
              </w:rPr>
            </w:pPr>
            <w:r w:rsidRPr="00DC47A4">
              <w:rPr>
                <w:rFonts w:ascii="Calibri Light" w:hAnsi="Calibri Light" w:cs="Calibri Light"/>
                <w:b/>
                <w:sz w:val="22"/>
                <w:szCs w:val="22"/>
                <w:lang w:val="nl-BE"/>
              </w:rPr>
              <w:t xml:space="preserve">Seminarie voor Senior </w:t>
            </w:r>
            <w:proofErr w:type="spellStart"/>
            <w:r w:rsidRPr="00DC47A4">
              <w:rPr>
                <w:rFonts w:ascii="Calibri Light" w:hAnsi="Calibri Light" w:cs="Calibri Light"/>
                <w:b/>
                <w:sz w:val="22"/>
                <w:szCs w:val="22"/>
                <w:lang w:val="nl-BE"/>
              </w:rPr>
              <w:t>ambassadors</w:t>
            </w:r>
            <w:proofErr w:type="spellEnd"/>
            <w:r w:rsidRPr="00DC47A4">
              <w:rPr>
                <w:rFonts w:ascii="Calibri Light" w:hAnsi="Calibri Light" w:cs="Calibri Light"/>
                <w:b/>
                <w:sz w:val="22"/>
                <w:szCs w:val="22"/>
                <w:lang w:val="nl-BE"/>
              </w:rPr>
              <w:t xml:space="preserve"> en voor Junior </w:t>
            </w:r>
            <w:proofErr w:type="spellStart"/>
            <w:r w:rsidRPr="00DC47A4">
              <w:rPr>
                <w:rFonts w:ascii="Calibri Light" w:hAnsi="Calibri Light" w:cs="Calibri Light"/>
                <w:b/>
                <w:sz w:val="22"/>
                <w:szCs w:val="22"/>
                <w:lang w:val="nl-BE"/>
              </w:rPr>
              <w:t>Ambassadors</w:t>
            </w:r>
            <w:proofErr w:type="spellEnd"/>
            <w:r w:rsidR="005E3DFD" w:rsidRPr="00DC47A4">
              <w:rPr>
                <w:rFonts w:ascii="Calibri Light" w:hAnsi="Calibri Light" w:cs="Calibri Light"/>
                <w:b/>
                <w:sz w:val="22"/>
                <w:szCs w:val="22"/>
                <w:lang w:val="nl-BE"/>
              </w:rPr>
              <w:t xml:space="preserve">: </w:t>
            </w:r>
            <w:r w:rsidR="00521392">
              <w:rPr>
                <w:rFonts w:ascii="Calibri Light" w:hAnsi="Calibri Light" w:cs="Calibri Light"/>
                <w:b/>
                <w:sz w:val="22"/>
                <w:szCs w:val="22"/>
                <w:lang w:val="nl-BE"/>
              </w:rPr>
              <w:t xml:space="preserve">Bijeenkomst in Brussel </w:t>
            </w:r>
            <w:r w:rsidR="00521392">
              <w:rPr>
                <w:rFonts w:ascii="Calibri Light" w:hAnsi="Calibri Light" w:cs="Calibri Light"/>
                <w:sz w:val="22"/>
                <w:szCs w:val="22"/>
                <w:lang w:val="nl-BE"/>
              </w:rPr>
              <w:t>v</w:t>
            </w:r>
            <w:r w:rsidR="005E3DFD" w:rsidRPr="00DC47A4">
              <w:rPr>
                <w:rFonts w:ascii="Calibri Light" w:hAnsi="Calibri Light" w:cs="Calibri Light"/>
                <w:sz w:val="22"/>
                <w:szCs w:val="22"/>
                <w:lang w:val="nl-BE"/>
              </w:rPr>
              <w:t>oor alle scholen in het programma</w:t>
            </w:r>
            <w:r w:rsidR="0045456D">
              <w:rPr>
                <w:rFonts w:ascii="Calibri Light" w:hAnsi="Calibri Light" w:cs="Calibri Light"/>
                <w:sz w:val="22"/>
                <w:szCs w:val="22"/>
                <w:lang w:val="nl-BE"/>
              </w:rPr>
              <w:t xml:space="preserve">. </w:t>
            </w:r>
          </w:p>
          <w:p w14:paraId="66DB967E" w14:textId="178EE462" w:rsidR="00EF3EF4" w:rsidRPr="00EF3EF4" w:rsidRDefault="00EF3EF4" w:rsidP="00EF3EF4">
            <w:pPr>
              <w:pStyle w:val="Ryckeveldebroodtekst"/>
              <w:rPr>
                <w:i/>
              </w:rPr>
            </w:pPr>
          </w:p>
        </w:tc>
      </w:tr>
      <w:tr w:rsidR="001976A0" w:rsidRPr="00DC47A4" w14:paraId="5DA184DA" w14:textId="77777777" w:rsidTr="003D6690">
        <w:tc>
          <w:tcPr>
            <w:tcW w:w="2263" w:type="dxa"/>
          </w:tcPr>
          <w:p w14:paraId="7EECF905" w14:textId="151CBBE4" w:rsidR="001976A0" w:rsidRPr="00DC47A4" w:rsidRDefault="001976A0" w:rsidP="005F2EC5">
            <w:pPr>
              <w:spacing w:after="120"/>
              <w:rPr>
                <w:rFonts w:ascii="Calibri Light" w:hAnsi="Calibri Light" w:cs="Calibri Light"/>
                <w:sz w:val="22"/>
                <w:szCs w:val="22"/>
              </w:rPr>
            </w:pPr>
            <w:r w:rsidRPr="00DC47A4">
              <w:rPr>
                <w:rFonts w:ascii="Calibri Light" w:hAnsi="Calibri Light" w:cs="Calibri Light"/>
                <w:sz w:val="22"/>
                <w:szCs w:val="22"/>
              </w:rPr>
              <w:t>April – mei 20</w:t>
            </w:r>
            <w:r w:rsidR="005F2EC5" w:rsidRPr="00DC47A4">
              <w:rPr>
                <w:rFonts w:ascii="Calibri Light" w:hAnsi="Calibri Light" w:cs="Calibri Light"/>
                <w:sz w:val="22"/>
                <w:szCs w:val="22"/>
              </w:rPr>
              <w:t>2</w:t>
            </w:r>
            <w:r w:rsidR="006A0839">
              <w:rPr>
                <w:rFonts w:ascii="Calibri Light" w:hAnsi="Calibri Light" w:cs="Calibri Light"/>
                <w:sz w:val="22"/>
                <w:szCs w:val="22"/>
              </w:rPr>
              <w:t>6</w:t>
            </w:r>
          </w:p>
        </w:tc>
        <w:tc>
          <w:tcPr>
            <w:tcW w:w="11907" w:type="dxa"/>
          </w:tcPr>
          <w:p w14:paraId="641A3CF6" w14:textId="7EBAB3DA" w:rsidR="001976A0" w:rsidRPr="00DC47A4" w:rsidRDefault="001976A0" w:rsidP="001976A0">
            <w:pPr>
              <w:spacing w:after="120"/>
              <w:rPr>
                <w:rFonts w:ascii="Calibri Light" w:hAnsi="Calibri Light" w:cs="Calibri Light"/>
                <w:sz w:val="22"/>
                <w:szCs w:val="22"/>
              </w:rPr>
            </w:pPr>
            <w:r w:rsidRPr="00DC47A4">
              <w:rPr>
                <w:rFonts w:ascii="Calibri Light" w:hAnsi="Calibri Light" w:cs="Calibri Light"/>
                <w:b/>
                <w:sz w:val="22"/>
                <w:szCs w:val="22"/>
              </w:rPr>
              <w:t>Schoolbezoeken</w:t>
            </w:r>
            <w:r w:rsidRPr="00DC47A4">
              <w:rPr>
                <w:rFonts w:ascii="Calibri Light" w:hAnsi="Calibri Light" w:cs="Calibri Light"/>
                <w:sz w:val="22"/>
                <w:szCs w:val="22"/>
              </w:rPr>
              <w:t xml:space="preserve"> </w:t>
            </w:r>
            <w:r w:rsidR="002F2B00">
              <w:rPr>
                <w:rFonts w:ascii="Calibri Light" w:hAnsi="Calibri Light" w:cs="Calibri Light"/>
                <w:sz w:val="22"/>
                <w:szCs w:val="22"/>
              </w:rPr>
              <w:t xml:space="preserve">(hebben jullie een activiteit op een vroeger moment, laat het ons zeker weten, dan komen wij </w:t>
            </w:r>
            <w:r w:rsidR="006A0839">
              <w:rPr>
                <w:rFonts w:ascii="Calibri Light" w:hAnsi="Calibri Light" w:cs="Calibri Light"/>
                <w:sz w:val="22"/>
                <w:szCs w:val="22"/>
              </w:rPr>
              <w:t>langs</w:t>
            </w:r>
            <w:r w:rsidR="002F2B00">
              <w:rPr>
                <w:rFonts w:ascii="Calibri Light" w:hAnsi="Calibri Light" w:cs="Calibri Light"/>
                <w:sz w:val="22"/>
                <w:szCs w:val="22"/>
              </w:rPr>
              <w:t>!)</w:t>
            </w:r>
          </w:p>
        </w:tc>
      </w:tr>
      <w:tr w:rsidR="00EB62CF" w:rsidRPr="00DC47A4" w14:paraId="42141819" w14:textId="77777777" w:rsidTr="003D6690">
        <w:tc>
          <w:tcPr>
            <w:tcW w:w="2263" w:type="dxa"/>
          </w:tcPr>
          <w:p w14:paraId="18729715" w14:textId="3ED37975" w:rsidR="00EB62CF" w:rsidRPr="00DC47A4" w:rsidRDefault="002F2B00">
            <w:pPr>
              <w:spacing w:after="120"/>
              <w:rPr>
                <w:rFonts w:ascii="Calibri Light" w:hAnsi="Calibri Light" w:cs="Calibri Light"/>
                <w:sz w:val="22"/>
                <w:szCs w:val="22"/>
              </w:rPr>
            </w:pPr>
            <w:r>
              <w:rPr>
                <w:rFonts w:ascii="Calibri Light" w:hAnsi="Calibri Light" w:cs="Calibri Light"/>
                <w:sz w:val="22"/>
                <w:szCs w:val="22"/>
              </w:rPr>
              <w:t xml:space="preserve">Januari – </w:t>
            </w:r>
            <w:r w:rsidR="00BE4069">
              <w:rPr>
                <w:rFonts w:ascii="Calibri Light" w:hAnsi="Calibri Light" w:cs="Calibri Light"/>
                <w:sz w:val="22"/>
                <w:szCs w:val="22"/>
              </w:rPr>
              <w:t>j</w:t>
            </w:r>
            <w:r>
              <w:rPr>
                <w:rFonts w:ascii="Calibri Light" w:hAnsi="Calibri Light" w:cs="Calibri Light"/>
                <w:sz w:val="22"/>
                <w:szCs w:val="22"/>
              </w:rPr>
              <w:t>uni 202</w:t>
            </w:r>
            <w:r w:rsidR="006A0839">
              <w:rPr>
                <w:rFonts w:ascii="Calibri Light" w:hAnsi="Calibri Light" w:cs="Calibri Light"/>
                <w:sz w:val="22"/>
                <w:szCs w:val="22"/>
              </w:rPr>
              <w:t>6</w:t>
            </w:r>
          </w:p>
        </w:tc>
        <w:tc>
          <w:tcPr>
            <w:tcW w:w="11907" w:type="dxa"/>
          </w:tcPr>
          <w:p w14:paraId="7F1ACC14" w14:textId="18571C2C" w:rsidR="00EB62CF" w:rsidRPr="00DC47A4" w:rsidRDefault="002F2B00" w:rsidP="00E7264E">
            <w:pPr>
              <w:spacing w:after="120"/>
              <w:rPr>
                <w:rFonts w:ascii="Calibri Light" w:hAnsi="Calibri Light" w:cs="Calibri Light"/>
                <w:sz w:val="22"/>
                <w:szCs w:val="22"/>
              </w:rPr>
            </w:pPr>
            <w:proofErr w:type="spellStart"/>
            <w:r>
              <w:rPr>
                <w:rFonts w:ascii="Calibri Light" w:hAnsi="Calibri Light" w:cs="Calibri Light"/>
                <w:sz w:val="22"/>
                <w:szCs w:val="22"/>
              </w:rPr>
              <w:t>Europadag</w:t>
            </w:r>
            <w:proofErr w:type="spellEnd"/>
            <w:r>
              <w:rPr>
                <w:rFonts w:ascii="Calibri Light" w:hAnsi="Calibri Light" w:cs="Calibri Light"/>
                <w:sz w:val="22"/>
                <w:szCs w:val="22"/>
              </w:rPr>
              <w:t xml:space="preserve"> / Europa-activiteit</w:t>
            </w:r>
          </w:p>
        </w:tc>
      </w:tr>
      <w:tr w:rsidR="00EB62CF" w:rsidRPr="00DC47A4" w14:paraId="62123F99" w14:textId="77777777" w:rsidTr="003D6690">
        <w:tc>
          <w:tcPr>
            <w:tcW w:w="2263" w:type="dxa"/>
          </w:tcPr>
          <w:p w14:paraId="17ED423D" w14:textId="3153F08F" w:rsidR="00EB62CF" w:rsidRPr="00DC47A4" w:rsidRDefault="00BE4069" w:rsidP="00DA75EA">
            <w:pPr>
              <w:spacing w:after="120"/>
              <w:rPr>
                <w:rFonts w:ascii="Calibri Light" w:hAnsi="Calibri Light" w:cs="Calibri Light"/>
                <w:sz w:val="22"/>
                <w:szCs w:val="22"/>
              </w:rPr>
            </w:pPr>
            <w:r>
              <w:rPr>
                <w:rFonts w:ascii="Calibri Light" w:hAnsi="Calibri Light" w:cs="Calibri Light"/>
                <w:sz w:val="22"/>
                <w:szCs w:val="22"/>
              </w:rPr>
              <w:t>9 j</w:t>
            </w:r>
            <w:r w:rsidR="002F2B00">
              <w:rPr>
                <w:rFonts w:ascii="Calibri Light" w:hAnsi="Calibri Light" w:cs="Calibri Light"/>
                <w:sz w:val="22"/>
                <w:szCs w:val="22"/>
              </w:rPr>
              <w:t>uni</w:t>
            </w:r>
            <w:r w:rsidR="00EB62CF" w:rsidRPr="00DC47A4">
              <w:rPr>
                <w:rFonts w:ascii="Calibri Light" w:hAnsi="Calibri Light" w:cs="Calibri Light"/>
                <w:sz w:val="22"/>
                <w:szCs w:val="22"/>
              </w:rPr>
              <w:t xml:space="preserve"> 20</w:t>
            </w:r>
            <w:r w:rsidR="005F2EC5" w:rsidRPr="00DC47A4">
              <w:rPr>
                <w:rFonts w:ascii="Calibri Light" w:hAnsi="Calibri Light" w:cs="Calibri Light"/>
                <w:sz w:val="22"/>
                <w:szCs w:val="22"/>
              </w:rPr>
              <w:t>2</w:t>
            </w:r>
            <w:r w:rsidR="006A0839">
              <w:rPr>
                <w:rFonts w:ascii="Calibri Light" w:hAnsi="Calibri Light" w:cs="Calibri Light"/>
                <w:sz w:val="22"/>
                <w:szCs w:val="22"/>
              </w:rPr>
              <w:t>6</w:t>
            </w:r>
          </w:p>
        </w:tc>
        <w:tc>
          <w:tcPr>
            <w:tcW w:w="11907" w:type="dxa"/>
          </w:tcPr>
          <w:p w14:paraId="0412D8C2" w14:textId="4E49A1B7" w:rsidR="00EB62CF" w:rsidRPr="00662B8A" w:rsidRDefault="002F2B00" w:rsidP="00662B8A">
            <w:pPr>
              <w:spacing w:after="120"/>
              <w:rPr>
                <w:rFonts w:ascii="Calibri Light" w:hAnsi="Calibri Light" w:cs="Calibri Light"/>
                <w:sz w:val="22"/>
                <w:szCs w:val="22"/>
              </w:rPr>
            </w:pPr>
            <w:r>
              <w:rPr>
                <w:rFonts w:ascii="Calibri Light" w:hAnsi="Calibri Light" w:cs="Calibri Light"/>
                <w:b/>
                <w:sz w:val="22"/>
                <w:szCs w:val="22"/>
              </w:rPr>
              <w:t>Deadline indienen verslagen!</w:t>
            </w:r>
          </w:p>
        </w:tc>
      </w:tr>
      <w:tr w:rsidR="00EB62CF" w:rsidRPr="00DC47A4" w14:paraId="4999F5E7" w14:textId="77777777" w:rsidTr="003D6690">
        <w:tc>
          <w:tcPr>
            <w:tcW w:w="2263" w:type="dxa"/>
          </w:tcPr>
          <w:p w14:paraId="711EC877" w14:textId="4D8E7118" w:rsidR="00EB62CF" w:rsidRPr="00DC47A4" w:rsidRDefault="002F2B00" w:rsidP="00301E8B">
            <w:pPr>
              <w:spacing w:after="120"/>
              <w:rPr>
                <w:rFonts w:ascii="Calibri Light" w:hAnsi="Calibri Light" w:cs="Calibri Light"/>
                <w:b/>
                <w:sz w:val="22"/>
                <w:szCs w:val="22"/>
              </w:rPr>
            </w:pPr>
            <w:r>
              <w:rPr>
                <w:rFonts w:ascii="Calibri Light" w:hAnsi="Calibri Light" w:cs="Calibri Light"/>
                <w:b/>
                <w:sz w:val="22"/>
                <w:szCs w:val="22"/>
              </w:rPr>
              <w:t>september 202</w:t>
            </w:r>
            <w:r w:rsidR="006A0839">
              <w:rPr>
                <w:rFonts w:ascii="Calibri Light" w:hAnsi="Calibri Light" w:cs="Calibri Light"/>
                <w:b/>
                <w:sz w:val="22"/>
                <w:szCs w:val="22"/>
              </w:rPr>
              <w:t>6</w:t>
            </w:r>
          </w:p>
        </w:tc>
        <w:tc>
          <w:tcPr>
            <w:tcW w:w="11907" w:type="dxa"/>
          </w:tcPr>
          <w:p w14:paraId="44FD6F0C" w14:textId="546C917A" w:rsidR="00EB62CF" w:rsidRPr="00DC47A4" w:rsidRDefault="00EB62CF" w:rsidP="00E7264E">
            <w:pPr>
              <w:spacing w:after="120"/>
              <w:rPr>
                <w:rFonts w:ascii="Calibri Light" w:hAnsi="Calibri Light" w:cs="Calibri Light"/>
                <w:b/>
                <w:sz w:val="22"/>
                <w:szCs w:val="22"/>
              </w:rPr>
            </w:pPr>
            <w:r w:rsidRPr="00DC47A4">
              <w:rPr>
                <w:rFonts w:ascii="Calibri Light" w:hAnsi="Calibri Light" w:cs="Calibri Light"/>
                <w:b/>
                <w:sz w:val="22"/>
                <w:szCs w:val="22"/>
              </w:rPr>
              <w:t>Ceremonie voor de uitreiking van certificaten</w:t>
            </w:r>
            <w:r w:rsidR="00521392">
              <w:rPr>
                <w:rFonts w:ascii="Calibri Light" w:hAnsi="Calibri Light" w:cs="Calibri Light"/>
                <w:b/>
                <w:sz w:val="22"/>
                <w:szCs w:val="22"/>
              </w:rPr>
              <w:t xml:space="preserve"> (15u-17u)</w:t>
            </w:r>
            <w:r w:rsidR="002F2B00">
              <w:rPr>
                <w:rFonts w:ascii="Calibri Light" w:hAnsi="Calibri Light" w:cs="Calibri Light"/>
                <w:b/>
                <w:sz w:val="22"/>
                <w:szCs w:val="22"/>
              </w:rPr>
              <w:t xml:space="preserve"> </w:t>
            </w:r>
          </w:p>
        </w:tc>
      </w:tr>
    </w:tbl>
    <w:p w14:paraId="327B70E4" w14:textId="77777777" w:rsidR="00125C60" w:rsidRDefault="00125C60" w:rsidP="0020681E">
      <w:pPr>
        <w:pStyle w:val="RyckeveldelKop1"/>
      </w:pPr>
      <w:r>
        <w:br w:type="page"/>
      </w:r>
    </w:p>
    <w:p w14:paraId="44A6A9BA" w14:textId="77777777" w:rsidR="00E93202" w:rsidRPr="00586195" w:rsidRDefault="00C65D31" w:rsidP="0020681E">
      <w:pPr>
        <w:pStyle w:val="RyckeveldelKop1"/>
      </w:pPr>
      <w:bookmarkStart w:id="10" w:name="_Toc83036345"/>
      <w:r>
        <w:lastRenderedPageBreak/>
        <w:t>C</w:t>
      </w:r>
      <w:r w:rsidR="000D4709">
        <w:t>riteria</w:t>
      </w:r>
      <w:r w:rsidR="00F863E3">
        <w:t xml:space="preserve"> en activiteiten</w:t>
      </w:r>
      <w:bookmarkEnd w:id="10"/>
    </w:p>
    <w:p w14:paraId="48CA28AD" w14:textId="77777777" w:rsidR="00E93202" w:rsidRDefault="00FB3328" w:rsidP="0043166E">
      <w:pPr>
        <w:pStyle w:val="Ryckeveldekop2"/>
      </w:pPr>
      <w:bookmarkStart w:id="11" w:name="_Toc83036346"/>
      <w:r>
        <w:t xml:space="preserve">1. </w:t>
      </w:r>
      <w:r w:rsidR="00E93202">
        <w:t xml:space="preserve">De Europese </w:t>
      </w:r>
      <w:r w:rsidR="000D4709">
        <w:t>criteria</w:t>
      </w:r>
      <w:bookmarkEnd w:id="11"/>
    </w:p>
    <w:p w14:paraId="0E87421A" w14:textId="77777777" w:rsidR="00E93202" w:rsidRPr="00B85161" w:rsidRDefault="00E93202" w:rsidP="0020681E">
      <w:pPr>
        <w:pStyle w:val="Ryckeveldebroodtekst"/>
      </w:pPr>
    </w:p>
    <w:tbl>
      <w:tblPr>
        <w:tblStyle w:val="Tabelraster"/>
        <w:tblW w:w="14218" w:type="dxa"/>
        <w:tblLook w:val="04A0" w:firstRow="1" w:lastRow="0" w:firstColumn="1" w:lastColumn="0" w:noHBand="0" w:noVBand="1"/>
      </w:tblPr>
      <w:tblGrid>
        <w:gridCol w:w="524"/>
        <w:gridCol w:w="4235"/>
        <w:gridCol w:w="2435"/>
        <w:gridCol w:w="1899"/>
        <w:gridCol w:w="322"/>
        <w:gridCol w:w="2466"/>
        <w:gridCol w:w="2337"/>
      </w:tblGrid>
      <w:tr w:rsidR="000D4709" w:rsidRPr="00D123EB" w14:paraId="18A94E22" w14:textId="77777777" w:rsidTr="0003321D">
        <w:trPr>
          <w:trHeight w:val="549"/>
        </w:trPr>
        <w:tc>
          <w:tcPr>
            <w:tcW w:w="4759" w:type="dxa"/>
            <w:gridSpan w:val="2"/>
            <w:shd w:val="clear" w:color="auto" w:fill="F2F2F2" w:themeFill="background1" w:themeFillShade="F2"/>
          </w:tcPr>
          <w:p w14:paraId="75FF9D55" w14:textId="77777777" w:rsidR="000D4709" w:rsidRPr="00B059ED" w:rsidRDefault="00700F69" w:rsidP="0020681E">
            <w:pPr>
              <w:pStyle w:val="Ryckeveldebroodtekst"/>
              <w:rPr>
                <w:b/>
              </w:rPr>
            </w:pPr>
            <w:r w:rsidRPr="00B059ED">
              <w:rPr>
                <w:b/>
              </w:rPr>
              <w:t>Criteria</w:t>
            </w:r>
          </w:p>
        </w:tc>
        <w:tc>
          <w:tcPr>
            <w:tcW w:w="2435" w:type="dxa"/>
            <w:shd w:val="clear" w:color="auto" w:fill="F2F2F2" w:themeFill="background1" w:themeFillShade="F2"/>
          </w:tcPr>
          <w:p w14:paraId="6A43C76D" w14:textId="77777777" w:rsidR="000D4709" w:rsidRPr="00B059ED" w:rsidRDefault="000D4709" w:rsidP="0020681E">
            <w:pPr>
              <w:pStyle w:val="Ryckeveldebroodtekst"/>
              <w:rPr>
                <w:b/>
              </w:rPr>
            </w:pPr>
            <w:r w:rsidRPr="00B059ED">
              <w:rPr>
                <w:b/>
              </w:rPr>
              <w:t>door wie?</w:t>
            </w:r>
          </w:p>
        </w:tc>
        <w:tc>
          <w:tcPr>
            <w:tcW w:w="1899" w:type="dxa"/>
            <w:shd w:val="clear" w:color="auto" w:fill="F2F2F2" w:themeFill="background1" w:themeFillShade="F2"/>
          </w:tcPr>
          <w:p w14:paraId="4546A30C" w14:textId="77777777" w:rsidR="000D4709" w:rsidRPr="00B059ED" w:rsidRDefault="000D4709" w:rsidP="0020681E">
            <w:pPr>
              <w:pStyle w:val="Ryckeveldebroodtekst"/>
              <w:rPr>
                <w:b/>
              </w:rPr>
            </w:pPr>
            <w:r w:rsidRPr="00B059ED">
              <w:rPr>
                <w:b/>
              </w:rPr>
              <w:t>voor wie?</w:t>
            </w:r>
          </w:p>
        </w:tc>
        <w:tc>
          <w:tcPr>
            <w:tcW w:w="322" w:type="dxa"/>
            <w:shd w:val="clear" w:color="auto" w:fill="F2F2F2" w:themeFill="background1" w:themeFillShade="F2"/>
          </w:tcPr>
          <w:p w14:paraId="41E9E644" w14:textId="77777777" w:rsidR="000D4709" w:rsidRPr="00B059ED" w:rsidRDefault="000D4709" w:rsidP="0020681E">
            <w:pPr>
              <w:pStyle w:val="Ryckeveldebroodtekst"/>
              <w:rPr>
                <w:b/>
              </w:rPr>
            </w:pPr>
          </w:p>
        </w:tc>
        <w:tc>
          <w:tcPr>
            <w:tcW w:w="2466" w:type="dxa"/>
            <w:shd w:val="clear" w:color="auto" w:fill="F2F2F2" w:themeFill="background1" w:themeFillShade="F2"/>
          </w:tcPr>
          <w:p w14:paraId="45338F8D" w14:textId="77777777" w:rsidR="000D4709" w:rsidRPr="00B059ED" w:rsidRDefault="00717DCB" w:rsidP="0020681E">
            <w:pPr>
              <w:pStyle w:val="Ryckeveldebroodtekst"/>
              <w:rPr>
                <w:b/>
              </w:rPr>
            </w:pPr>
            <w:r w:rsidRPr="00B059ED">
              <w:rPr>
                <w:b/>
              </w:rPr>
              <w:t xml:space="preserve">EP </w:t>
            </w:r>
            <w:proofErr w:type="spellStart"/>
            <w:r w:rsidRPr="00B059ED">
              <w:rPr>
                <w:b/>
              </w:rPr>
              <w:t>Ambassador</w:t>
            </w:r>
            <w:proofErr w:type="spellEnd"/>
            <w:r w:rsidRPr="00B059ED">
              <w:rPr>
                <w:b/>
              </w:rPr>
              <w:t xml:space="preserve"> School</w:t>
            </w:r>
          </w:p>
        </w:tc>
        <w:tc>
          <w:tcPr>
            <w:tcW w:w="2337" w:type="dxa"/>
            <w:shd w:val="clear" w:color="auto" w:fill="F2F2F2" w:themeFill="background1" w:themeFillShade="F2"/>
          </w:tcPr>
          <w:p w14:paraId="6616EDAF" w14:textId="77777777" w:rsidR="000D4709" w:rsidRPr="00B059ED" w:rsidRDefault="00717DCB" w:rsidP="0020681E">
            <w:pPr>
              <w:pStyle w:val="Ryckeveldebroodtekst"/>
              <w:rPr>
                <w:b/>
              </w:rPr>
            </w:pPr>
            <w:r w:rsidRPr="00B059ED">
              <w:rPr>
                <w:b/>
              </w:rPr>
              <w:t>E</w:t>
            </w:r>
            <w:r w:rsidR="000D4709" w:rsidRPr="00B059ED">
              <w:rPr>
                <w:b/>
              </w:rPr>
              <w:t>xpert</w:t>
            </w:r>
            <w:r w:rsidRPr="00B059ED">
              <w:rPr>
                <w:b/>
              </w:rPr>
              <w:t xml:space="preserve"> School</w:t>
            </w:r>
          </w:p>
        </w:tc>
      </w:tr>
      <w:tr w:rsidR="000D4709" w:rsidRPr="00A85E2B" w14:paraId="480F1443" w14:textId="77777777" w:rsidTr="0003321D">
        <w:trPr>
          <w:trHeight w:val="926"/>
        </w:trPr>
        <w:tc>
          <w:tcPr>
            <w:tcW w:w="524" w:type="dxa"/>
          </w:tcPr>
          <w:p w14:paraId="322735FC" w14:textId="77777777" w:rsidR="000D4709" w:rsidRDefault="000D4709" w:rsidP="0020681E">
            <w:pPr>
              <w:pStyle w:val="Ryckeveldebroodtekst"/>
            </w:pPr>
            <w:r>
              <w:t xml:space="preserve">1. </w:t>
            </w:r>
          </w:p>
        </w:tc>
        <w:tc>
          <w:tcPr>
            <w:tcW w:w="4234" w:type="dxa"/>
          </w:tcPr>
          <w:p w14:paraId="254ED0E7" w14:textId="77777777" w:rsidR="000D4709" w:rsidRPr="000D4709" w:rsidRDefault="000D4709" w:rsidP="0020681E">
            <w:pPr>
              <w:pStyle w:val="Ryckeveldebroodtekst"/>
              <w:rPr>
                <w:b/>
              </w:rPr>
            </w:pPr>
            <w:r w:rsidRPr="000D4709">
              <w:rPr>
                <w:b/>
              </w:rPr>
              <w:t>Europa-les a.d.h.v. ‘</w:t>
            </w:r>
            <w:proofErr w:type="spellStart"/>
            <w:r w:rsidRPr="000D4709">
              <w:rPr>
                <w:b/>
              </w:rPr>
              <w:t>Europe@school</w:t>
            </w:r>
            <w:proofErr w:type="spellEnd"/>
            <w:r w:rsidRPr="000D4709">
              <w:rPr>
                <w:b/>
              </w:rPr>
              <w:t xml:space="preserve"> – Actieve lessen over de EU’</w:t>
            </w:r>
          </w:p>
        </w:tc>
        <w:tc>
          <w:tcPr>
            <w:tcW w:w="2435" w:type="dxa"/>
          </w:tcPr>
          <w:p w14:paraId="5BB0E4EA" w14:textId="77777777" w:rsidR="000D4709" w:rsidRDefault="000D4709" w:rsidP="0020681E">
            <w:pPr>
              <w:pStyle w:val="Ryckeveldebroodtekst"/>
            </w:pPr>
            <w:r>
              <w:t xml:space="preserve">leerkrachten/senior </w:t>
            </w:r>
            <w:proofErr w:type="spellStart"/>
            <w:r>
              <w:t>ambassadors</w:t>
            </w:r>
            <w:proofErr w:type="spellEnd"/>
          </w:p>
        </w:tc>
        <w:tc>
          <w:tcPr>
            <w:tcW w:w="1899" w:type="dxa"/>
          </w:tcPr>
          <w:p w14:paraId="2C4ACB49" w14:textId="77777777" w:rsidR="000D4709" w:rsidRDefault="000D4709" w:rsidP="0020681E">
            <w:pPr>
              <w:pStyle w:val="Ryckeveldebroodtekst"/>
            </w:pPr>
            <w:r>
              <w:t>Alle leerlingen SO</w:t>
            </w:r>
          </w:p>
        </w:tc>
        <w:tc>
          <w:tcPr>
            <w:tcW w:w="322" w:type="dxa"/>
          </w:tcPr>
          <w:p w14:paraId="4C658709" w14:textId="77777777" w:rsidR="000D4709" w:rsidRDefault="000D4709" w:rsidP="0020681E">
            <w:pPr>
              <w:pStyle w:val="Ryckeveldebroodtekst"/>
            </w:pPr>
          </w:p>
        </w:tc>
        <w:tc>
          <w:tcPr>
            <w:tcW w:w="2466" w:type="dxa"/>
          </w:tcPr>
          <w:p w14:paraId="6DFA441A" w14:textId="77777777" w:rsidR="000D4709" w:rsidRDefault="000D4709" w:rsidP="0020681E">
            <w:pPr>
              <w:pStyle w:val="Ryckeveldebroodtekst"/>
            </w:pPr>
            <w:r>
              <w:t>Minstens 1 klas</w:t>
            </w:r>
          </w:p>
        </w:tc>
        <w:tc>
          <w:tcPr>
            <w:tcW w:w="2337" w:type="dxa"/>
          </w:tcPr>
          <w:p w14:paraId="35137F80" w14:textId="6932FF2A" w:rsidR="000D4709" w:rsidRDefault="00A83F5C" w:rsidP="000D4709">
            <w:pPr>
              <w:pStyle w:val="Ryckeveldebroodtekst"/>
            </w:pPr>
            <w:r>
              <w:t>Meerdere klassen</w:t>
            </w:r>
            <w:r w:rsidR="000D4709">
              <w:t xml:space="preserve"> </w:t>
            </w:r>
          </w:p>
        </w:tc>
      </w:tr>
      <w:tr w:rsidR="000D4709" w14:paraId="59ED449C" w14:textId="77777777" w:rsidTr="0003321D">
        <w:trPr>
          <w:trHeight w:val="560"/>
        </w:trPr>
        <w:tc>
          <w:tcPr>
            <w:tcW w:w="524" w:type="dxa"/>
          </w:tcPr>
          <w:p w14:paraId="0589221D" w14:textId="77777777" w:rsidR="000D4709" w:rsidRDefault="000D4709" w:rsidP="0020681E">
            <w:pPr>
              <w:pStyle w:val="Ryckeveldebroodtekst"/>
            </w:pPr>
            <w:r>
              <w:t>2.</w:t>
            </w:r>
          </w:p>
        </w:tc>
        <w:tc>
          <w:tcPr>
            <w:tcW w:w="4234" w:type="dxa"/>
          </w:tcPr>
          <w:p w14:paraId="78EE68DB" w14:textId="77777777" w:rsidR="000D4709" w:rsidRPr="000D4709" w:rsidRDefault="000D4709" w:rsidP="0020681E">
            <w:pPr>
              <w:pStyle w:val="Ryckeveldebroodtekst"/>
              <w:rPr>
                <w:b/>
              </w:rPr>
            </w:pPr>
            <w:r w:rsidRPr="000D4709">
              <w:rPr>
                <w:b/>
              </w:rPr>
              <w:t>Europa-activiteit 9 mei</w:t>
            </w:r>
          </w:p>
        </w:tc>
        <w:tc>
          <w:tcPr>
            <w:tcW w:w="2435" w:type="dxa"/>
          </w:tcPr>
          <w:p w14:paraId="6D398DD8" w14:textId="77777777" w:rsidR="000D4709" w:rsidRDefault="000D4709" w:rsidP="0020681E">
            <w:pPr>
              <w:pStyle w:val="Ryckeveldebroodtekst"/>
            </w:pPr>
            <w:proofErr w:type="spellStart"/>
            <w:r>
              <w:t>juniors</w:t>
            </w:r>
            <w:proofErr w:type="spellEnd"/>
          </w:p>
        </w:tc>
        <w:tc>
          <w:tcPr>
            <w:tcW w:w="1899" w:type="dxa"/>
          </w:tcPr>
          <w:p w14:paraId="54039413" w14:textId="77777777" w:rsidR="000D4709" w:rsidRDefault="000D4709" w:rsidP="0020681E">
            <w:pPr>
              <w:pStyle w:val="Ryckeveldebroodtekst"/>
            </w:pPr>
            <w:r>
              <w:t>alle leerlingen SO</w:t>
            </w:r>
          </w:p>
        </w:tc>
        <w:tc>
          <w:tcPr>
            <w:tcW w:w="322" w:type="dxa"/>
          </w:tcPr>
          <w:p w14:paraId="28547971" w14:textId="77777777" w:rsidR="000D4709" w:rsidRDefault="000D4709" w:rsidP="0020681E">
            <w:pPr>
              <w:pStyle w:val="Ryckeveldebroodtekst"/>
            </w:pPr>
          </w:p>
        </w:tc>
        <w:tc>
          <w:tcPr>
            <w:tcW w:w="2466" w:type="dxa"/>
          </w:tcPr>
          <w:p w14:paraId="4BC3A40A" w14:textId="77777777" w:rsidR="000D4709" w:rsidRDefault="000D4709" w:rsidP="0020681E">
            <w:pPr>
              <w:pStyle w:val="Ryckeveldebroodtekst"/>
            </w:pPr>
            <w:r>
              <w:t>1 per jaar</w:t>
            </w:r>
          </w:p>
        </w:tc>
        <w:tc>
          <w:tcPr>
            <w:tcW w:w="2337" w:type="dxa"/>
          </w:tcPr>
          <w:p w14:paraId="2B78F21E" w14:textId="77777777" w:rsidR="000D4709" w:rsidRDefault="000D4709" w:rsidP="0020681E">
            <w:pPr>
              <w:pStyle w:val="Ryckeveldebroodtekst"/>
            </w:pPr>
            <w:r>
              <w:t>1 per jaar</w:t>
            </w:r>
          </w:p>
        </w:tc>
      </w:tr>
      <w:tr w:rsidR="000D4709" w14:paraId="35252C0C" w14:textId="77777777" w:rsidTr="0003321D">
        <w:trPr>
          <w:trHeight w:val="549"/>
        </w:trPr>
        <w:tc>
          <w:tcPr>
            <w:tcW w:w="524" w:type="dxa"/>
          </w:tcPr>
          <w:p w14:paraId="7E6DFB18" w14:textId="77777777" w:rsidR="000D4709" w:rsidRDefault="009F7D4B" w:rsidP="0020681E">
            <w:pPr>
              <w:pStyle w:val="Ryckeveldebroodtekst"/>
            </w:pPr>
            <w:r>
              <w:t>3</w:t>
            </w:r>
            <w:r w:rsidR="000D4709">
              <w:t>.</w:t>
            </w:r>
          </w:p>
        </w:tc>
        <w:tc>
          <w:tcPr>
            <w:tcW w:w="4234" w:type="dxa"/>
          </w:tcPr>
          <w:p w14:paraId="5C46D389" w14:textId="77777777" w:rsidR="000D4709" w:rsidRPr="000D4709" w:rsidRDefault="000D4709" w:rsidP="0020681E">
            <w:pPr>
              <w:pStyle w:val="Ryckeveldebroodtekst"/>
              <w:rPr>
                <w:b/>
              </w:rPr>
            </w:pPr>
            <w:r w:rsidRPr="000D4709">
              <w:rPr>
                <w:b/>
              </w:rPr>
              <w:t>Infopunt Europa</w:t>
            </w:r>
          </w:p>
        </w:tc>
        <w:tc>
          <w:tcPr>
            <w:tcW w:w="2435" w:type="dxa"/>
          </w:tcPr>
          <w:p w14:paraId="242E0683" w14:textId="77777777" w:rsidR="000D4709" w:rsidRDefault="000D4709" w:rsidP="0020681E">
            <w:pPr>
              <w:pStyle w:val="Ryckeveldebroodtekst"/>
            </w:pPr>
            <w:r>
              <w:t xml:space="preserve">senior </w:t>
            </w:r>
            <w:proofErr w:type="spellStart"/>
            <w:r>
              <w:t>ambassadors</w:t>
            </w:r>
            <w:proofErr w:type="spellEnd"/>
            <w:r>
              <w:t xml:space="preserve"> + </w:t>
            </w:r>
            <w:proofErr w:type="spellStart"/>
            <w:r>
              <w:t>juniors</w:t>
            </w:r>
            <w:proofErr w:type="spellEnd"/>
          </w:p>
        </w:tc>
        <w:tc>
          <w:tcPr>
            <w:tcW w:w="1899" w:type="dxa"/>
          </w:tcPr>
          <w:p w14:paraId="14BC9DF8" w14:textId="77777777" w:rsidR="000D4709" w:rsidRDefault="000D4709" w:rsidP="0020681E">
            <w:pPr>
              <w:pStyle w:val="Ryckeveldebroodtekst"/>
            </w:pPr>
            <w:r>
              <w:t>alle leerlingen SO</w:t>
            </w:r>
          </w:p>
        </w:tc>
        <w:tc>
          <w:tcPr>
            <w:tcW w:w="322" w:type="dxa"/>
          </w:tcPr>
          <w:p w14:paraId="2304E66C" w14:textId="77777777" w:rsidR="000D4709" w:rsidRDefault="000D4709" w:rsidP="0020681E">
            <w:pPr>
              <w:pStyle w:val="Ryckeveldebroodtekst"/>
            </w:pPr>
          </w:p>
        </w:tc>
        <w:tc>
          <w:tcPr>
            <w:tcW w:w="2466" w:type="dxa"/>
          </w:tcPr>
          <w:p w14:paraId="0E0880F9" w14:textId="77777777" w:rsidR="000D4709" w:rsidRDefault="000D4709" w:rsidP="0020681E">
            <w:pPr>
              <w:pStyle w:val="Ryckeveldebroodtekst"/>
            </w:pPr>
            <w:r>
              <w:t>min. 1x/jaar</w:t>
            </w:r>
            <w:r w:rsidR="009F7D4B">
              <w:t xml:space="preserve"> en/of online</w:t>
            </w:r>
          </w:p>
        </w:tc>
        <w:tc>
          <w:tcPr>
            <w:tcW w:w="2337" w:type="dxa"/>
          </w:tcPr>
          <w:p w14:paraId="77488BB9" w14:textId="77777777" w:rsidR="000D4709" w:rsidRDefault="009F7D4B" w:rsidP="0020681E">
            <w:pPr>
              <w:pStyle w:val="Ryckeveldebroodtekst"/>
            </w:pPr>
            <w:r>
              <w:t>min. 1x/jaar en/of online</w:t>
            </w:r>
          </w:p>
        </w:tc>
      </w:tr>
      <w:tr w:rsidR="009F7D4B" w14:paraId="0898997B" w14:textId="77777777" w:rsidTr="0003321D">
        <w:trPr>
          <w:trHeight w:val="274"/>
        </w:trPr>
        <w:tc>
          <w:tcPr>
            <w:tcW w:w="524" w:type="dxa"/>
          </w:tcPr>
          <w:p w14:paraId="6E179B4D" w14:textId="77777777" w:rsidR="009F7D4B" w:rsidRDefault="009F7D4B" w:rsidP="009F7D4B">
            <w:pPr>
              <w:pStyle w:val="Ryckeveldebroodtekst"/>
            </w:pPr>
            <w:r>
              <w:t>4.</w:t>
            </w:r>
          </w:p>
        </w:tc>
        <w:tc>
          <w:tcPr>
            <w:tcW w:w="4234" w:type="dxa"/>
          </w:tcPr>
          <w:p w14:paraId="1AADDC1A" w14:textId="77777777" w:rsidR="009F7D4B" w:rsidRPr="009F7D4B" w:rsidRDefault="009F7D4B" w:rsidP="009F7D4B">
            <w:pPr>
              <w:pStyle w:val="Ryckeveldebroodtekst"/>
              <w:rPr>
                <w:b/>
              </w:rPr>
            </w:pPr>
            <w:r w:rsidRPr="009F7D4B">
              <w:rPr>
                <w:b/>
              </w:rPr>
              <w:t xml:space="preserve">Aanstellen van Junior </w:t>
            </w:r>
            <w:proofErr w:type="spellStart"/>
            <w:r w:rsidRPr="009F7D4B">
              <w:rPr>
                <w:b/>
              </w:rPr>
              <w:t>Ambassadors</w:t>
            </w:r>
            <w:proofErr w:type="spellEnd"/>
          </w:p>
        </w:tc>
        <w:tc>
          <w:tcPr>
            <w:tcW w:w="2435" w:type="dxa"/>
          </w:tcPr>
          <w:p w14:paraId="1AE18021" w14:textId="77777777" w:rsidR="009F7D4B" w:rsidRDefault="009F7D4B" w:rsidP="009F7D4B">
            <w:pPr>
              <w:pStyle w:val="Ryckeveldebroodtekst"/>
            </w:pPr>
            <w:r>
              <w:t xml:space="preserve">senior </w:t>
            </w:r>
            <w:proofErr w:type="spellStart"/>
            <w:r>
              <w:t>ambassadors</w:t>
            </w:r>
            <w:proofErr w:type="spellEnd"/>
          </w:p>
        </w:tc>
        <w:tc>
          <w:tcPr>
            <w:tcW w:w="1899" w:type="dxa"/>
          </w:tcPr>
          <w:p w14:paraId="57FD2BAF" w14:textId="77777777" w:rsidR="009F7D4B" w:rsidRDefault="009F7D4B" w:rsidP="009F7D4B">
            <w:pPr>
              <w:pStyle w:val="Ryckeveldebroodtekst"/>
            </w:pPr>
          </w:p>
        </w:tc>
        <w:tc>
          <w:tcPr>
            <w:tcW w:w="322" w:type="dxa"/>
          </w:tcPr>
          <w:p w14:paraId="2681AD2C" w14:textId="77777777" w:rsidR="009F7D4B" w:rsidRDefault="009F7D4B" w:rsidP="009F7D4B">
            <w:pPr>
              <w:pStyle w:val="Ryckeveldebroodtekst"/>
            </w:pPr>
          </w:p>
        </w:tc>
        <w:tc>
          <w:tcPr>
            <w:tcW w:w="2466" w:type="dxa"/>
          </w:tcPr>
          <w:p w14:paraId="57DD273B" w14:textId="77777777" w:rsidR="009F7D4B" w:rsidRDefault="009F7D4B" w:rsidP="009F7D4B">
            <w:pPr>
              <w:pStyle w:val="Ryckeveldebroodtekst"/>
            </w:pPr>
            <w:r>
              <w:t>Minstens 2</w:t>
            </w:r>
          </w:p>
        </w:tc>
        <w:tc>
          <w:tcPr>
            <w:tcW w:w="2337" w:type="dxa"/>
          </w:tcPr>
          <w:p w14:paraId="5A36EFC1" w14:textId="77777777" w:rsidR="009F7D4B" w:rsidRDefault="009F7D4B" w:rsidP="009F7D4B">
            <w:pPr>
              <w:pStyle w:val="Ryckeveldebroodtekst"/>
            </w:pPr>
            <w:r>
              <w:t>Minstens 2</w:t>
            </w:r>
          </w:p>
        </w:tc>
      </w:tr>
      <w:tr w:rsidR="009F7D4B" w14:paraId="7A6F1E75" w14:textId="77777777" w:rsidTr="0003321D">
        <w:trPr>
          <w:trHeight w:val="274"/>
        </w:trPr>
        <w:tc>
          <w:tcPr>
            <w:tcW w:w="524" w:type="dxa"/>
          </w:tcPr>
          <w:p w14:paraId="6144B968" w14:textId="77777777" w:rsidR="009F7D4B" w:rsidRDefault="009F7D4B" w:rsidP="009F7D4B">
            <w:pPr>
              <w:pStyle w:val="Ryckeveldebroodtekst"/>
            </w:pPr>
            <w:r>
              <w:t>5.</w:t>
            </w:r>
          </w:p>
        </w:tc>
        <w:tc>
          <w:tcPr>
            <w:tcW w:w="4234" w:type="dxa"/>
          </w:tcPr>
          <w:p w14:paraId="2489ADB0" w14:textId="77777777" w:rsidR="009F7D4B" w:rsidRPr="009F7D4B" w:rsidRDefault="009F7D4B" w:rsidP="009F7D4B">
            <w:pPr>
              <w:pStyle w:val="Ryckeveldebroodtekst"/>
              <w:rPr>
                <w:b/>
              </w:rPr>
            </w:pPr>
            <w:r w:rsidRPr="009F7D4B">
              <w:rPr>
                <w:b/>
              </w:rPr>
              <w:t xml:space="preserve">Aanstellen van Senior </w:t>
            </w:r>
            <w:proofErr w:type="spellStart"/>
            <w:r w:rsidRPr="009F7D4B">
              <w:rPr>
                <w:b/>
              </w:rPr>
              <w:t>Ambassadors</w:t>
            </w:r>
            <w:proofErr w:type="spellEnd"/>
          </w:p>
        </w:tc>
        <w:tc>
          <w:tcPr>
            <w:tcW w:w="2435" w:type="dxa"/>
          </w:tcPr>
          <w:p w14:paraId="50D909C9" w14:textId="77777777" w:rsidR="009F7D4B" w:rsidRDefault="009F7D4B" w:rsidP="009F7D4B">
            <w:pPr>
              <w:pStyle w:val="Ryckeveldebroodtekst"/>
            </w:pPr>
            <w:r>
              <w:t xml:space="preserve">senior </w:t>
            </w:r>
            <w:proofErr w:type="spellStart"/>
            <w:r>
              <w:t>ambassadors</w:t>
            </w:r>
            <w:proofErr w:type="spellEnd"/>
          </w:p>
        </w:tc>
        <w:tc>
          <w:tcPr>
            <w:tcW w:w="1899" w:type="dxa"/>
          </w:tcPr>
          <w:p w14:paraId="31593D7C" w14:textId="77777777" w:rsidR="009F7D4B" w:rsidRDefault="009F7D4B" w:rsidP="009F7D4B">
            <w:pPr>
              <w:pStyle w:val="Ryckeveldebroodtekst"/>
            </w:pPr>
          </w:p>
        </w:tc>
        <w:tc>
          <w:tcPr>
            <w:tcW w:w="322" w:type="dxa"/>
          </w:tcPr>
          <w:p w14:paraId="4798933D" w14:textId="77777777" w:rsidR="009F7D4B" w:rsidRDefault="009F7D4B" w:rsidP="009F7D4B">
            <w:pPr>
              <w:pStyle w:val="Ryckeveldebroodtekst"/>
            </w:pPr>
          </w:p>
        </w:tc>
        <w:tc>
          <w:tcPr>
            <w:tcW w:w="2466" w:type="dxa"/>
            <w:shd w:val="clear" w:color="auto" w:fill="auto"/>
          </w:tcPr>
          <w:p w14:paraId="43557928" w14:textId="77777777" w:rsidR="009F7D4B" w:rsidRDefault="009F7D4B" w:rsidP="009F7D4B">
            <w:pPr>
              <w:pStyle w:val="Ryckeveldebroodtekst"/>
            </w:pPr>
            <w:r>
              <w:t xml:space="preserve">Minstens </w:t>
            </w:r>
            <w:r w:rsidR="00D0771E">
              <w:t>1</w:t>
            </w:r>
          </w:p>
        </w:tc>
        <w:tc>
          <w:tcPr>
            <w:tcW w:w="2337" w:type="dxa"/>
            <w:shd w:val="clear" w:color="auto" w:fill="auto"/>
          </w:tcPr>
          <w:p w14:paraId="4115BFE2" w14:textId="77777777" w:rsidR="009F7D4B" w:rsidRDefault="009F7D4B" w:rsidP="009F7D4B">
            <w:pPr>
              <w:pStyle w:val="Ryckeveldebroodtekst"/>
            </w:pPr>
            <w:r>
              <w:t>Minstens 2</w:t>
            </w:r>
          </w:p>
        </w:tc>
      </w:tr>
      <w:tr w:rsidR="00482302" w14:paraId="2D91FEA5" w14:textId="77777777" w:rsidTr="0003321D">
        <w:trPr>
          <w:trHeight w:val="274"/>
        </w:trPr>
        <w:tc>
          <w:tcPr>
            <w:tcW w:w="524" w:type="dxa"/>
          </w:tcPr>
          <w:p w14:paraId="13F07B26" w14:textId="77777777" w:rsidR="00482302" w:rsidRDefault="00482302" w:rsidP="009F7D4B">
            <w:pPr>
              <w:pStyle w:val="Ryckeveldebroodtekst"/>
            </w:pPr>
            <w:r>
              <w:t>6.</w:t>
            </w:r>
          </w:p>
        </w:tc>
        <w:tc>
          <w:tcPr>
            <w:tcW w:w="4234" w:type="dxa"/>
          </w:tcPr>
          <w:p w14:paraId="0BB11209" w14:textId="77777777" w:rsidR="00482302" w:rsidRPr="009F7D4B" w:rsidRDefault="00482302" w:rsidP="00677A4D">
            <w:pPr>
              <w:pStyle w:val="Ryckeveldebroodtekst"/>
              <w:rPr>
                <w:b/>
              </w:rPr>
            </w:pPr>
            <w:r>
              <w:rPr>
                <w:b/>
              </w:rPr>
              <w:t xml:space="preserve">Complementaire Europa-activiteiten </w:t>
            </w:r>
            <w:r w:rsidR="00677A4D">
              <w:rPr>
                <w:b/>
              </w:rPr>
              <w:t>in schoolverband</w:t>
            </w:r>
          </w:p>
        </w:tc>
        <w:tc>
          <w:tcPr>
            <w:tcW w:w="2435" w:type="dxa"/>
          </w:tcPr>
          <w:p w14:paraId="230DA3B6" w14:textId="77777777" w:rsidR="00482302" w:rsidRDefault="00482302" w:rsidP="009F7D4B">
            <w:pPr>
              <w:pStyle w:val="Ryckeveldebroodtekst"/>
            </w:pPr>
            <w:r>
              <w:t xml:space="preserve">senior </w:t>
            </w:r>
            <w:proofErr w:type="spellStart"/>
            <w:r>
              <w:t>ambassadors</w:t>
            </w:r>
            <w:proofErr w:type="spellEnd"/>
            <w:r>
              <w:t xml:space="preserve"> + </w:t>
            </w:r>
            <w:proofErr w:type="spellStart"/>
            <w:r>
              <w:t>juniors</w:t>
            </w:r>
            <w:proofErr w:type="spellEnd"/>
          </w:p>
        </w:tc>
        <w:tc>
          <w:tcPr>
            <w:tcW w:w="1899" w:type="dxa"/>
          </w:tcPr>
          <w:p w14:paraId="5D4E38AF" w14:textId="77777777" w:rsidR="00482302" w:rsidRDefault="00482302" w:rsidP="009F7D4B">
            <w:pPr>
              <w:pStyle w:val="Ryckeveldebroodtekst"/>
            </w:pPr>
            <w:r>
              <w:t>Leerlingen SO</w:t>
            </w:r>
          </w:p>
        </w:tc>
        <w:tc>
          <w:tcPr>
            <w:tcW w:w="322" w:type="dxa"/>
          </w:tcPr>
          <w:p w14:paraId="1CE17AED" w14:textId="77777777" w:rsidR="00482302" w:rsidRDefault="00482302" w:rsidP="009F7D4B">
            <w:pPr>
              <w:pStyle w:val="Ryckeveldebroodtekst"/>
            </w:pPr>
          </w:p>
        </w:tc>
        <w:tc>
          <w:tcPr>
            <w:tcW w:w="2466" w:type="dxa"/>
            <w:shd w:val="clear" w:color="auto" w:fill="auto"/>
          </w:tcPr>
          <w:p w14:paraId="1135986A" w14:textId="77777777" w:rsidR="00482302" w:rsidRDefault="00482302" w:rsidP="009F7D4B">
            <w:pPr>
              <w:pStyle w:val="Ryckeveldebroodtekst"/>
            </w:pPr>
            <w:r>
              <w:t>Minstens 1</w:t>
            </w:r>
          </w:p>
        </w:tc>
        <w:tc>
          <w:tcPr>
            <w:tcW w:w="2337" w:type="dxa"/>
            <w:shd w:val="clear" w:color="auto" w:fill="auto"/>
          </w:tcPr>
          <w:p w14:paraId="5024C478" w14:textId="77777777" w:rsidR="00482302" w:rsidRDefault="00482302" w:rsidP="009F7D4B">
            <w:pPr>
              <w:pStyle w:val="Ryckeveldebroodtekst"/>
            </w:pPr>
            <w:r>
              <w:t xml:space="preserve">Minstens </w:t>
            </w:r>
            <w:r w:rsidR="007F1C9A">
              <w:t>2</w:t>
            </w:r>
          </w:p>
        </w:tc>
      </w:tr>
    </w:tbl>
    <w:p w14:paraId="54E2CB9E" w14:textId="77777777" w:rsidR="00E93202" w:rsidRDefault="00E93202" w:rsidP="0020681E">
      <w:pPr>
        <w:pStyle w:val="Ryckeveldebroodtekst"/>
      </w:pPr>
    </w:p>
    <w:p w14:paraId="1BAA57C6" w14:textId="77777777" w:rsidR="004A4381" w:rsidRPr="004A4381" w:rsidRDefault="004A4381" w:rsidP="0043166E">
      <w:pPr>
        <w:pStyle w:val="RyckeveldeKop3"/>
      </w:pPr>
      <w:r w:rsidRPr="004A4381">
        <w:t>Toelichting activiteiten</w:t>
      </w:r>
    </w:p>
    <w:p w14:paraId="70F60591" w14:textId="77777777" w:rsidR="004A4381" w:rsidRPr="00EA3D14" w:rsidRDefault="004A4381" w:rsidP="00397D97">
      <w:pPr>
        <w:pStyle w:val="RyckeveldeKop4"/>
      </w:pPr>
      <w:r w:rsidRPr="00EA3D14">
        <w:t xml:space="preserve">1. </w:t>
      </w:r>
      <w:r>
        <w:t xml:space="preserve">Europa-les </w:t>
      </w:r>
      <w:proofErr w:type="spellStart"/>
      <w:r>
        <w:t>adhv</w:t>
      </w:r>
      <w:proofErr w:type="spellEnd"/>
      <w:r>
        <w:t xml:space="preserve"> </w:t>
      </w:r>
      <w:r w:rsidR="00163895">
        <w:t xml:space="preserve">het lesmateriaal </w:t>
      </w:r>
      <w:r>
        <w:t>‘</w:t>
      </w:r>
      <w:proofErr w:type="spellStart"/>
      <w:r>
        <w:t>Europe@school</w:t>
      </w:r>
      <w:proofErr w:type="spellEnd"/>
      <w:r w:rsidRPr="00EA3D14">
        <w:t xml:space="preserve"> – Actieve lessen ov</w:t>
      </w:r>
      <w:r>
        <w:t>er Europa’</w:t>
      </w:r>
    </w:p>
    <w:p w14:paraId="2940862F" w14:textId="77777777" w:rsidR="004A4381" w:rsidRPr="00397D97" w:rsidRDefault="004A4381" w:rsidP="004A4381">
      <w:pPr>
        <w:pStyle w:val="Ryckeveldebroodtekst"/>
        <w:rPr>
          <w:i/>
        </w:rPr>
      </w:pPr>
      <w:r w:rsidRPr="00397D97">
        <w:rPr>
          <w:i/>
        </w:rPr>
        <w:t xml:space="preserve">Door leerkrachten, voor alle leerlingen  </w:t>
      </w:r>
    </w:p>
    <w:p w14:paraId="2B689251" w14:textId="0DCD3E02" w:rsidR="00397D97" w:rsidRDefault="004A4381" w:rsidP="00397D97">
      <w:pPr>
        <w:pStyle w:val="Ryckeveldebroodtekst"/>
      </w:pPr>
      <w:r>
        <w:t xml:space="preserve">Dit lesmateriaal is ontworpen voor leerlingen in het secundair onderwijs en bestaat uit </w:t>
      </w:r>
      <w:r w:rsidR="00163895">
        <w:t>7</w:t>
      </w:r>
      <w:r>
        <w:t xml:space="preserve"> modules. Je kiest zelf volgens de interesses en niveau van de leerlingen welke onderdelen je van dit </w:t>
      </w:r>
      <w:r w:rsidR="00163895">
        <w:t>lesmateriaal</w:t>
      </w:r>
      <w:r>
        <w:t xml:space="preserve"> gebruikt. Je kan alle materiaal gratis downloaden</w:t>
      </w:r>
      <w:r w:rsidR="004F7136">
        <w:t xml:space="preserve"> op</w:t>
      </w:r>
      <w:r>
        <w:t xml:space="preserve"> </w:t>
      </w:r>
      <w:hyperlink r:id="rId35" w:history="1">
        <w:r w:rsidR="004F7136" w:rsidRPr="002C7770">
          <w:rPr>
            <w:rStyle w:val="Hyperlink"/>
          </w:rPr>
          <w:t>https://www.europarl.europa.eu/ambassador-school/nl/learning-resources.html</w:t>
        </w:r>
      </w:hyperlink>
      <w:r>
        <w:t xml:space="preserve">. Er is </w:t>
      </w:r>
      <w:r w:rsidR="00163895">
        <w:t xml:space="preserve">per module </w:t>
      </w:r>
      <w:r>
        <w:t>een uit</w:t>
      </w:r>
      <w:r w:rsidR="00163895">
        <w:t>gebreide leerkrachtenhandleiding</w:t>
      </w:r>
      <w:r>
        <w:t xml:space="preserve">. Dit materiaal </w:t>
      </w:r>
      <w:r w:rsidRPr="00163895">
        <w:rPr>
          <w:b/>
        </w:rPr>
        <w:t>bestaat in alle officiële talen van de EU</w:t>
      </w:r>
      <w:r>
        <w:t>.</w:t>
      </w:r>
      <w:r w:rsidR="00163895">
        <w:t xml:space="preserve"> Je kan dit dus ook in de taalvakken gebruiken. </w:t>
      </w:r>
      <w:r>
        <w:t xml:space="preserve">  </w:t>
      </w:r>
    </w:p>
    <w:p w14:paraId="65C1EDB6" w14:textId="77777777" w:rsidR="00397D97" w:rsidRDefault="00397D97" w:rsidP="00397D97">
      <w:pPr>
        <w:pStyle w:val="Ryckeveldebroodtekst"/>
      </w:pPr>
    </w:p>
    <w:p w14:paraId="5BC95979" w14:textId="77777777" w:rsidR="004A4381" w:rsidRPr="002B0E09" w:rsidRDefault="004A4381" w:rsidP="00397D97">
      <w:pPr>
        <w:pStyle w:val="RyckeveldeKop4"/>
      </w:pPr>
      <w:r>
        <w:lastRenderedPageBreak/>
        <w:t>2</w:t>
      </w:r>
      <w:r w:rsidRPr="002B0E09">
        <w:t>. Europa-activiteit 9 mei</w:t>
      </w:r>
    </w:p>
    <w:p w14:paraId="567A688C" w14:textId="77777777" w:rsidR="004A4381" w:rsidRPr="00397D97" w:rsidRDefault="004A4381" w:rsidP="004A4381">
      <w:pPr>
        <w:pStyle w:val="Ryckeveldebroodtekst"/>
        <w:rPr>
          <w:i/>
        </w:rPr>
      </w:pPr>
      <w:r w:rsidRPr="00397D97">
        <w:rPr>
          <w:i/>
        </w:rPr>
        <w:t xml:space="preserve">Door de junior </w:t>
      </w:r>
      <w:proofErr w:type="spellStart"/>
      <w:r w:rsidRPr="00397D97">
        <w:rPr>
          <w:i/>
        </w:rPr>
        <w:t>ambassadors</w:t>
      </w:r>
      <w:proofErr w:type="spellEnd"/>
      <w:r w:rsidRPr="00397D97">
        <w:rPr>
          <w:i/>
        </w:rPr>
        <w:t xml:space="preserve">, voor medeleerlingen, voor alle leerlingen van de school. </w:t>
      </w:r>
    </w:p>
    <w:p w14:paraId="3109AAC9" w14:textId="6B6CD943" w:rsidR="004A4381" w:rsidRDefault="004A4381" w:rsidP="004A4381">
      <w:pPr>
        <w:pStyle w:val="Ryckeveldebroodtekst"/>
      </w:pPr>
      <w:proofErr w:type="spellStart"/>
      <w:r w:rsidRPr="00CD54FF">
        <w:rPr>
          <w:i/>
        </w:rPr>
        <w:t>Schoolbrede</w:t>
      </w:r>
      <w:proofErr w:type="spellEnd"/>
      <w:r>
        <w:t xml:space="preserve"> a</w:t>
      </w:r>
      <w:r w:rsidRPr="002B0E09">
        <w:t xml:space="preserve">ctiviteit organiseren voor 9 mei, waarbij </w:t>
      </w:r>
      <w:r>
        <w:t xml:space="preserve">de junior </w:t>
      </w:r>
      <w:proofErr w:type="spellStart"/>
      <w:r>
        <w:t>ambassadors</w:t>
      </w:r>
      <w:proofErr w:type="spellEnd"/>
      <w:r>
        <w:t xml:space="preserve"> hun </w:t>
      </w:r>
      <w:r w:rsidRPr="002B0E09">
        <w:t xml:space="preserve">medeleerlingen </w:t>
      </w:r>
      <w:r>
        <w:t>betrekken</w:t>
      </w:r>
      <w:r w:rsidRPr="002B0E09">
        <w:t xml:space="preserve">. Deze activiteit </w:t>
      </w:r>
      <w:r>
        <w:t>moet vooral een ‘</w:t>
      </w:r>
      <w:proofErr w:type="spellStart"/>
      <w:r>
        <w:t>teaser</w:t>
      </w:r>
      <w:proofErr w:type="spellEnd"/>
      <w:r>
        <w:t xml:space="preserve">’ zijn, het moet de leerlingen bewust maken dat de school een EP </w:t>
      </w:r>
      <w:proofErr w:type="spellStart"/>
      <w:r>
        <w:t>Ambassador</w:t>
      </w:r>
      <w:proofErr w:type="spellEnd"/>
      <w:r>
        <w:t xml:space="preserve"> School is en hen bij voorkeur ook al kort informeren over de EU of over een thema uit de EU-actualiteit, vb. vluchtelingen, verkiezingen,</w:t>
      </w:r>
      <w:r w:rsidR="006F493E">
        <w:t xml:space="preserve"> geopolitiek</w:t>
      </w:r>
      <w:bookmarkStart w:id="12" w:name="_GoBack"/>
      <w:bookmarkEnd w:id="12"/>
      <w:r>
        <w:t xml:space="preserve"> … . Het wordt georganiseerd </w:t>
      </w:r>
      <w:r w:rsidRPr="00CD54FF">
        <w:rPr>
          <w:i/>
        </w:rPr>
        <w:t>rond de datum van 9 mei</w:t>
      </w:r>
      <w:r>
        <w:t>, de dag van Europa. De pers hierop uitnodigen mag uiteraard. (</w:t>
      </w:r>
      <w:r w:rsidRPr="00CD54FF">
        <w:rPr>
          <w:i/>
        </w:rPr>
        <w:t>Noot: als de datum van 9 mei slecht valt omwille van stageprojecten bijvoorbeeld, dan kan dit gerust vroeger of later op het jaar worden gepland, volgens de eigenheid van de school. Gelieve dit te expliciteren in het verslag.</w:t>
      </w:r>
      <w:r>
        <w:t>)</w:t>
      </w:r>
    </w:p>
    <w:p w14:paraId="5AE9B862" w14:textId="77777777" w:rsidR="00397D97" w:rsidRDefault="00397D97" w:rsidP="004A4381">
      <w:pPr>
        <w:pStyle w:val="Ryckeveldebroodtekst"/>
      </w:pPr>
    </w:p>
    <w:p w14:paraId="53537FDC" w14:textId="77777777" w:rsidR="004A4381" w:rsidRPr="00773396" w:rsidRDefault="004A4381" w:rsidP="00397D97">
      <w:pPr>
        <w:pStyle w:val="RyckeveldeKop4"/>
      </w:pPr>
      <w:r>
        <w:t>3</w:t>
      </w:r>
      <w:r w:rsidRPr="00773396">
        <w:t>. Infopunt Europa op school</w:t>
      </w:r>
    </w:p>
    <w:p w14:paraId="455D0937" w14:textId="77777777" w:rsidR="004A4381" w:rsidRPr="00397D97" w:rsidRDefault="004A4381" w:rsidP="004A4381">
      <w:pPr>
        <w:pStyle w:val="Ryckeveldebroodtekst"/>
        <w:rPr>
          <w:i/>
        </w:rPr>
      </w:pPr>
      <w:r w:rsidRPr="00397D97">
        <w:rPr>
          <w:i/>
        </w:rPr>
        <w:t xml:space="preserve">Door de junior </w:t>
      </w:r>
      <w:proofErr w:type="spellStart"/>
      <w:r w:rsidRPr="00397D97">
        <w:rPr>
          <w:i/>
        </w:rPr>
        <w:t>ambassadors</w:t>
      </w:r>
      <w:proofErr w:type="spellEnd"/>
      <w:r w:rsidRPr="00397D97">
        <w:rPr>
          <w:i/>
        </w:rPr>
        <w:t xml:space="preserve">, samen met de senior </w:t>
      </w:r>
      <w:proofErr w:type="spellStart"/>
      <w:r w:rsidRPr="00397D97">
        <w:rPr>
          <w:i/>
        </w:rPr>
        <w:t>ambassadors</w:t>
      </w:r>
      <w:proofErr w:type="spellEnd"/>
      <w:r w:rsidRPr="00397D97">
        <w:rPr>
          <w:i/>
        </w:rPr>
        <w:t xml:space="preserve">, voor alle leerlingen van de school. </w:t>
      </w:r>
    </w:p>
    <w:p w14:paraId="1D376B35" w14:textId="77777777" w:rsidR="004A4381" w:rsidRDefault="004A4381" w:rsidP="004A4381">
      <w:pPr>
        <w:pStyle w:val="Ryckeveldebroodtekst"/>
      </w:pPr>
      <w:r>
        <w:t xml:space="preserve">Tijdens Europa-activiteiten staat er op school een fysieke infostand. Hier kan je het zeildoek ophangen dat de school van het EP kreeg en kan je folders, flyers, materiaal leggen over de EU. De senior en/of junior </w:t>
      </w:r>
      <w:proofErr w:type="spellStart"/>
      <w:r>
        <w:t>ambassadors</w:t>
      </w:r>
      <w:proofErr w:type="spellEnd"/>
      <w:r>
        <w:t xml:space="preserve"> kunnen deze stand bemannen om extra uitleg te geven. Je kan dit uiteraard combineren met extra activiteiten </w:t>
      </w:r>
      <w:r w:rsidR="003D36A3">
        <w:t xml:space="preserve">zoals een quiz of een bevraging, </w:t>
      </w:r>
      <w:r>
        <w:t xml:space="preserve">waarbij je de </w:t>
      </w:r>
      <w:r w:rsidR="003D36A3">
        <w:t>activiteit uitvoert</w:t>
      </w:r>
      <w:r>
        <w:t xml:space="preserve"> van op het infopunt. Folders en flyers kan je aanvragen in een </w:t>
      </w:r>
      <w:hyperlink r:id="rId36" w:history="1">
        <w:r w:rsidRPr="005653CE">
          <w:rPr>
            <w:rStyle w:val="Hyperlink"/>
          </w:rPr>
          <w:t>Europe Direct infopunt</w:t>
        </w:r>
      </w:hyperlink>
      <w:r>
        <w:t xml:space="preserve">. </w:t>
      </w:r>
    </w:p>
    <w:p w14:paraId="72189D21" w14:textId="77777777" w:rsidR="00397D97" w:rsidRDefault="00397D97" w:rsidP="004A4381">
      <w:pPr>
        <w:pStyle w:val="Ryckeveldebroodtekst"/>
      </w:pPr>
    </w:p>
    <w:p w14:paraId="3550E2C4" w14:textId="77777777" w:rsidR="004A4381" w:rsidRPr="008B0985" w:rsidRDefault="004A4381" w:rsidP="00397D97">
      <w:pPr>
        <w:pStyle w:val="RyckeveldeKop4"/>
      </w:pPr>
      <w:r>
        <w:t>4</w:t>
      </w:r>
      <w:r w:rsidRPr="008B0985">
        <w:t xml:space="preserve">. </w:t>
      </w:r>
      <w:r>
        <w:t>Aanstellen van</w:t>
      </w:r>
      <w:r w:rsidRPr="008B0985">
        <w:t xml:space="preserve"> junior</w:t>
      </w:r>
      <w:r>
        <w:t xml:space="preserve"> </w:t>
      </w:r>
      <w:proofErr w:type="spellStart"/>
      <w:r>
        <w:t>ambassadors</w:t>
      </w:r>
      <w:proofErr w:type="spellEnd"/>
    </w:p>
    <w:p w14:paraId="7B1842B4" w14:textId="77777777" w:rsidR="004A4381" w:rsidRPr="00397D97" w:rsidRDefault="004A4381" w:rsidP="004A4381">
      <w:pPr>
        <w:pStyle w:val="Ryckeveldebroodtekst"/>
        <w:rPr>
          <w:i/>
        </w:rPr>
      </w:pPr>
      <w:r w:rsidRPr="00397D97">
        <w:rPr>
          <w:i/>
        </w:rPr>
        <w:t xml:space="preserve">Door de senior </w:t>
      </w:r>
      <w:proofErr w:type="spellStart"/>
      <w:r w:rsidRPr="00397D97">
        <w:rPr>
          <w:i/>
        </w:rPr>
        <w:t>ambassadors</w:t>
      </w:r>
      <w:proofErr w:type="spellEnd"/>
    </w:p>
    <w:p w14:paraId="6CC3FADC" w14:textId="77777777" w:rsidR="004A4381" w:rsidRDefault="004A4381" w:rsidP="004A4381">
      <w:pPr>
        <w:pStyle w:val="Ryckeveldebroodtekst"/>
      </w:pPr>
      <w:r>
        <w:t xml:space="preserve">Bij de start van elk nieuw schooljaar, werf je een aantal junior </w:t>
      </w:r>
      <w:proofErr w:type="spellStart"/>
      <w:r>
        <w:t>ambassadors</w:t>
      </w:r>
      <w:proofErr w:type="spellEnd"/>
      <w:r>
        <w:t xml:space="preserve"> op school. Dit zijn</w:t>
      </w:r>
      <w:r w:rsidR="004F7136">
        <w:t xml:space="preserve"> bij voorkeur</w:t>
      </w:r>
      <w:r>
        <w:t xml:space="preserve"> leerlingen </w:t>
      </w:r>
      <w:r w:rsidRPr="007C0EB9">
        <w:rPr>
          <w:b/>
        </w:rPr>
        <w:t>vanaf de 3</w:t>
      </w:r>
      <w:r w:rsidRPr="007C0EB9">
        <w:rPr>
          <w:b/>
          <w:vertAlign w:val="superscript"/>
        </w:rPr>
        <w:t>de</w:t>
      </w:r>
      <w:r w:rsidRPr="007C0EB9">
        <w:rPr>
          <w:b/>
        </w:rPr>
        <w:t xml:space="preserve"> graad secundair onderwijs</w:t>
      </w:r>
      <w:r>
        <w:t xml:space="preserve">. Dit zijn er per school minimum 2 en maximum 15. Het is de bedoeling dat deze junior </w:t>
      </w:r>
      <w:proofErr w:type="spellStart"/>
      <w:r>
        <w:t>ambassadors</w:t>
      </w:r>
      <w:proofErr w:type="spellEnd"/>
      <w:r>
        <w:t xml:space="preserve"> instaan voor de organisatie van de Europa-activiteiten tijdens het schooljaar, waarbij ze uiteraard ook andere leerlingen betrekken. Er kunnen met andere woorden veel meer leerlingen actief betrokken zijn, de </w:t>
      </w:r>
      <w:proofErr w:type="spellStart"/>
      <w:r>
        <w:t>juniors</w:t>
      </w:r>
      <w:proofErr w:type="spellEnd"/>
      <w:r>
        <w:t xml:space="preserve"> zijn de trekkers. </w:t>
      </w:r>
    </w:p>
    <w:p w14:paraId="357BB359" w14:textId="77777777" w:rsidR="004A4381" w:rsidRDefault="004A4381" w:rsidP="004A4381">
      <w:pPr>
        <w:pStyle w:val="Ryckeveldebroodtekst"/>
      </w:pPr>
    </w:p>
    <w:p w14:paraId="659C26AF" w14:textId="77777777" w:rsidR="004A4381" w:rsidRPr="002671B3" w:rsidRDefault="004A4381" w:rsidP="004A4381">
      <w:pPr>
        <w:pBdr>
          <w:top w:val="single" w:sz="4" w:space="1" w:color="auto"/>
          <w:left w:val="single" w:sz="4" w:space="4" w:color="auto"/>
          <w:bottom w:val="single" w:sz="4" w:space="1" w:color="auto"/>
          <w:right w:val="single" w:sz="4" w:space="4" w:color="auto"/>
        </w:pBdr>
        <w:ind w:left="720"/>
        <w:rPr>
          <w:rFonts w:ascii="Calibri Light" w:eastAsia="Times New Roman" w:hAnsi="Calibri Light" w:cs="Calibri Light"/>
          <w:b/>
          <w:sz w:val="22"/>
          <w:szCs w:val="20"/>
          <w:lang w:val="nl-BE"/>
        </w:rPr>
      </w:pPr>
      <w:r w:rsidRPr="002671B3">
        <w:rPr>
          <w:rFonts w:ascii="Calibri Light" w:eastAsia="Times New Roman" w:hAnsi="Calibri Light" w:cs="Calibri Light"/>
          <w:b/>
          <w:sz w:val="22"/>
          <w:szCs w:val="20"/>
          <w:lang w:val="nl-BE"/>
        </w:rPr>
        <w:t xml:space="preserve">De rol van junior </w:t>
      </w:r>
      <w:proofErr w:type="spellStart"/>
      <w:r w:rsidRPr="002671B3">
        <w:rPr>
          <w:rFonts w:ascii="Calibri Light" w:eastAsia="Times New Roman" w:hAnsi="Calibri Light" w:cs="Calibri Light"/>
          <w:b/>
          <w:sz w:val="22"/>
          <w:szCs w:val="20"/>
          <w:lang w:val="nl-BE"/>
        </w:rPr>
        <w:t>ambassadors</w:t>
      </w:r>
      <w:proofErr w:type="spellEnd"/>
    </w:p>
    <w:p w14:paraId="3285011C" w14:textId="78F58930" w:rsidR="004A4381" w:rsidRPr="002671B3" w:rsidRDefault="004A4381" w:rsidP="004A4381">
      <w:pPr>
        <w:pBdr>
          <w:top w:val="single" w:sz="4" w:space="1" w:color="auto"/>
          <w:left w:val="single" w:sz="4" w:space="4" w:color="auto"/>
          <w:bottom w:val="single" w:sz="4" w:space="1" w:color="auto"/>
          <w:right w:val="single" w:sz="4" w:space="4" w:color="auto"/>
        </w:pBdr>
        <w:ind w:left="720"/>
        <w:rPr>
          <w:rFonts w:ascii="Calibri Light" w:eastAsia="Times New Roman" w:hAnsi="Calibri Light" w:cs="Calibri Light"/>
          <w:sz w:val="22"/>
          <w:szCs w:val="20"/>
          <w:lang w:val="nl-BE"/>
        </w:rPr>
      </w:pPr>
      <w:r w:rsidRPr="002671B3">
        <w:rPr>
          <w:rFonts w:ascii="Calibri Light" w:eastAsia="Times New Roman" w:hAnsi="Calibri Light" w:cs="Calibri Light"/>
          <w:sz w:val="22"/>
          <w:szCs w:val="20"/>
          <w:lang w:val="nl-BE"/>
        </w:rPr>
        <w:t xml:space="preserve">Junior </w:t>
      </w:r>
      <w:proofErr w:type="spellStart"/>
      <w:r w:rsidRPr="002671B3">
        <w:rPr>
          <w:rFonts w:ascii="Calibri Light" w:eastAsia="Times New Roman" w:hAnsi="Calibri Light" w:cs="Calibri Light"/>
          <w:sz w:val="22"/>
          <w:szCs w:val="20"/>
          <w:lang w:val="nl-BE"/>
        </w:rPr>
        <w:t>ambassadors</w:t>
      </w:r>
      <w:proofErr w:type="spellEnd"/>
      <w:r w:rsidRPr="002671B3">
        <w:rPr>
          <w:rFonts w:ascii="Calibri Light" w:eastAsia="Times New Roman" w:hAnsi="Calibri Light" w:cs="Calibri Light"/>
          <w:sz w:val="22"/>
          <w:szCs w:val="20"/>
          <w:lang w:val="nl-BE"/>
        </w:rPr>
        <w:t xml:space="preserve"> zijn leerlingen, bij voorkeur uit de derde graad, die samen met de senior </w:t>
      </w:r>
      <w:proofErr w:type="spellStart"/>
      <w:r w:rsidRPr="002671B3">
        <w:rPr>
          <w:rFonts w:ascii="Calibri Light" w:eastAsia="Times New Roman" w:hAnsi="Calibri Light" w:cs="Calibri Light"/>
          <w:sz w:val="22"/>
          <w:szCs w:val="20"/>
          <w:lang w:val="nl-BE"/>
        </w:rPr>
        <w:t>ambassadors</w:t>
      </w:r>
      <w:proofErr w:type="spellEnd"/>
      <w:r w:rsidRPr="002671B3">
        <w:rPr>
          <w:rFonts w:ascii="Calibri Light" w:eastAsia="Times New Roman" w:hAnsi="Calibri Light" w:cs="Calibri Light"/>
          <w:sz w:val="22"/>
          <w:szCs w:val="20"/>
          <w:lang w:val="nl-BE"/>
        </w:rPr>
        <w:t xml:space="preserve"> op school de Europa-activiteiten bedenken en uitwerken. Zij hebben een </w:t>
      </w:r>
      <w:r w:rsidRPr="002671B3">
        <w:rPr>
          <w:rFonts w:ascii="Calibri Light" w:eastAsia="Times New Roman" w:hAnsi="Calibri Light" w:cs="Calibri Light"/>
          <w:b/>
          <w:sz w:val="22"/>
          <w:szCs w:val="20"/>
          <w:lang w:val="nl-BE"/>
        </w:rPr>
        <w:t>brugfunctie</w:t>
      </w:r>
      <w:r w:rsidRPr="002671B3">
        <w:rPr>
          <w:rFonts w:ascii="Calibri Light" w:eastAsia="Times New Roman" w:hAnsi="Calibri Light" w:cs="Calibri Light"/>
          <w:sz w:val="22"/>
          <w:szCs w:val="20"/>
          <w:lang w:val="nl-BE"/>
        </w:rPr>
        <w:t xml:space="preserve"> naar hun medeleerlingen: activiteiten organiseren voor hun medeleerlingen,</w:t>
      </w:r>
      <w:r>
        <w:rPr>
          <w:rFonts w:ascii="Calibri Light" w:eastAsia="Times New Roman" w:hAnsi="Calibri Light" w:cs="Calibri Light"/>
          <w:sz w:val="22"/>
          <w:szCs w:val="20"/>
          <w:lang w:val="nl-BE"/>
        </w:rPr>
        <w:t xml:space="preserve"> hen</w:t>
      </w:r>
      <w:r w:rsidRPr="002671B3">
        <w:rPr>
          <w:rFonts w:ascii="Calibri Light" w:eastAsia="Times New Roman" w:hAnsi="Calibri Light" w:cs="Calibri Light"/>
          <w:sz w:val="22"/>
          <w:szCs w:val="20"/>
          <w:lang w:val="nl-BE"/>
        </w:rPr>
        <w:t xml:space="preserve"> informeren </w:t>
      </w:r>
      <w:r>
        <w:rPr>
          <w:rFonts w:ascii="Calibri Light" w:eastAsia="Times New Roman" w:hAnsi="Calibri Light" w:cs="Calibri Light"/>
          <w:sz w:val="22"/>
          <w:szCs w:val="20"/>
          <w:lang w:val="nl-BE"/>
        </w:rPr>
        <w:t>en</w:t>
      </w:r>
      <w:r w:rsidRPr="002671B3">
        <w:rPr>
          <w:rFonts w:ascii="Calibri Light" w:eastAsia="Times New Roman" w:hAnsi="Calibri Light" w:cs="Calibri Light"/>
          <w:sz w:val="22"/>
          <w:szCs w:val="20"/>
          <w:lang w:val="nl-BE"/>
        </w:rPr>
        <w:t xml:space="preserve"> mee op sleeptouw trekken om meer te weten te komen over de EU en om te debatteren over de EU en Europese actualiteit. </w:t>
      </w:r>
      <w:r w:rsidR="004F7136">
        <w:rPr>
          <w:rFonts w:ascii="Calibri Light" w:eastAsia="Times New Roman" w:hAnsi="Calibri Light" w:cs="Calibri Light"/>
          <w:sz w:val="22"/>
          <w:szCs w:val="20"/>
          <w:lang w:val="nl-BE"/>
        </w:rPr>
        <w:t>Meer informatie over hun rol vind je op</w:t>
      </w:r>
      <w:r w:rsidR="00BE4069">
        <w:rPr>
          <w:rFonts w:ascii="Calibri Light" w:eastAsia="Times New Roman" w:hAnsi="Calibri Light" w:cs="Calibri Light"/>
          <w:sz w:val="22"/>
          <w:szCs w:val="20"/>
          <w:lang w:val="nl-BE"/>
        </w:rPr>
        <w:t xml:space="preserve"> </w:t>
      </w:r>
      <w:hyperlink r:id="rId37" w:history="1">
        <w:r w:rsidR="00BE4069" w:rsidRPr="00BE4069">
          <w:rPr>
            <w:rStyle w:val="Hyperlink"/>
            <w:rFonts w:ascii="Calibri Light" w:eastAsia="Times New Roman" w:hAnsi="Calibri Light" w:cs="Calibri Light"/>
            <w:sz w:val="22"/>
            <w:szCs w:val="20"/>
            <w:lang w:val="nl-BE"/>
          </w:rPr>
          <w:t>www.europahuis.be/nl/epas</w:t>
        </w:r>
      </w:hyperlink>
      <w:r w:rsidR="004F7136">
        <w:rPr>
          <w:rFonts w:ascii="Calibri Light" w:eastAsia="Times New Roman" w:hAnsi="Calibri Light" w:cs="Calibri Light"/>
          <w:sz w:val="22"/>
          <w:szCs w:val="20"/>
          <w:lang w:val="nl-BE"/>
        </w:rPr>
        <w:t xml:space="preserve">. </w:t>
      </w:r>
    </w:p>
    <w:p w14:paraId="33885A7A" w14:textId="77777777" w:rsidR="00397D97" w:rsidRDefault="00397D97" w:rsidP="00397D97">
      <w:pPr>
        <w:pStyle w:val="Ryckeveldebroodtekst"/>
      </w:pPr>
    </w:p>
    <w:p w14:paraId="1103C2DB" w14:textId="77777777" w:rsidR="00125C60" w:rsidRDefault="00125C60" w:rsidP="00397D97">
      <w:pPr>
        <w:pStyle w:val="RyckeveldeKop4"/>
      </w:pPr>
    </w:p>
    <w:p w14:paraId="5856F871" w14:textId="77777777" w:rsidR="00125C60" w:rsidRDefault="00125C60" w:rsidP="00397D97">
      <w:pPr>
        <w:pStyle w:val="RyckeveldeKop4"/>
      </w:pPr>
      <w:r>
        <w:br w:type="page"/>
      </w:r>
    </w:p>
    <w:p w14:paraId="1B85D953" w14:textId="77777777" w:rsidR="004A4381" w:rsidRPr="00FF76D5" w:rsidRDefault="004A4381" w:rsidP="00397D97">
      <w:pPr>
        <w:pStyle w:val="RyckeveldeKop4"/>
      </w:pPr>
      <w:r>
        <w:lastRenderedPageBreak/>
        <w:t xml:space="preserve">5. Aanstellen van senior </w:t>
      </w:r>
      <w:proofErr w:type="spellStart"/>
      <w:r>
        <w:t>ambassadors</w:t>
      </w:r>
      <w:proofErr w:type="spellEnd"/>
    </w:p>
    <w:p w14:paraId="78EF098F" w14:textId="77777777" w:rsidR="004A4381" w:rsidRPr="00397D97" w:rsidRDefault="004A4381" w:rsidP="004A4381">
      <w:pPr>
        <w:pStyle w:val="Ryckeveldebroodtekst"/>
        <w:rPr>
          <w:i/>
        </w:rPr>
      </w:pPr>
      <w:r w:rsidRPr="00397D97">
        <w:rPr>
          <w:i/>
        </w:rPr>
        <w:t xml:space="preserve">Door de senior </w:t>
      </w:r>
      <w:proofErr w:type="spellStart"/>
      <w:r w:rsidRPr="00397D97">
        <w:rPr>
          <w:i/>
        </w:rPr>
        <w:t>ambassadors</w:t>
      </w:r>
      <w:proofErr w:type="spellEnd"/>
    </w:p>
    <w:p w14:paraId="054EACF0" w14:textId="77777777" w:rsidR="004A4381" w:rsidRDefault="004A4381" w:rsidP="004A4381">
      <w:pPr>
        <w:pStyle w:val="Ryckeveldebroodtekst"/>
      </w:pPr>
      <w:r>
        <w:t xml:space="preserve">Dit project doe je bij voorkeur met een ploeg(je) van enkele leerkrachten op school, de ‘senior </w:t>
      </w:r>
      <w:proofErr w:type="spellStart"/>
      <w:r>
        <w:t>ambassadors</w:t>
      </w:r>
      <w:proofErr w:type="spellEnd"/>
      <w:r>
        <w:t xml:space="preserve">’. Het is de bedoeling om bij het begin van elk schooljaar dit groepje open te stellen voor eventuele nieuwe leerkrachten die willen instappen als ‘senior </w:t>
      </w:r>
      <w:proofErr w:type="spellStart"/>
      <w:r>
        <w:t>ambassador</w:t>
      </w:r>
      <w:proofErr w:type="spellEnd"/>
      <w:r>
        <w:t xml:space="preserve">’. Bestaande ‘senior </w:t>
      </w:r>
      <w:proofErr w:type="spellStart"/>
      <w:r>
        <w:t>ambassadors</w:t>
      </w:r>
      <w:proofErr w:type="spellEnd"/>
      <w:r>
        <w:t xml:space="preserve">’ kunnen ook elk jaar opnieuw beslissen of ze nog willen deel uitmaken van deze werkgroep. De senior </w:t>
      </w:r>
      <w:proofErr w:type="spellStart"/>
      <w:r>
        <w:t>ambassadors</w:t>
      </w:r>
      <w:proofErr w:type="spellEnd"/>
      <w:r>
        <w:t xml:space="preserve"> trekken het project op school en begeleiden de junior </w:t>
      </w:r>
      <w:proofErr w:type="spellStart"/>
      <w:r>
        <w:t>ambassadors</w:t>
      </w:r>
      <w:proofErr w:type="spellEnd"/>
      <w:r>
        <w:t xml:space="preserve"> in hun activiteiten. </w:t>
      </w:r>
    </w:p>
    <w:p w14:paraId="364D1B93" w14:textId="77777777" w:rsidR="004A4381" w:rsidRDefault="004A4381" w:rsidP="004A4381">
      <w:pPr>
        <w:pStyle w:val="Ryckeveldebroodtekst"/>
      </w:pPr>
    </w:p>
    <w:p w14:paraId="4727AC92" w14:textId="77777777" w:rsidR="004A4381" w:rsidRPr="00373A6A" w:rsidRDefault="004A4381" w:rsidP="004A4381">
      <w:pPr>
        <w:pStyle w:val="Ryckeveldebroodtekst"/>
        <w:pBdr>
          <w:top w:val="single" w:sz="4" w:space="1" w:color="auto"/>
          <w:left w:val="single" w:sz="4" w:space="4" w:color="auto"/>
          <w:bottom w:val="single" w:sz="4" w:space="1" w:color="auto"/>
          <w:right w:val="single" w:sz="4" w:space="4" w:color="auto"/>
        </w:pBdr>
        <w:ind w:left="720"/>
        <w:rPr>
          <w:b/>
        </w:rPr>
      </w:pPr>
      <w:r w:rsidRPr="00373A6A">
        <w:rPr>
          <w:b/>
        </w:rPr>
        <w:t xml:space="preserve">De rol van senior </w:t>
      </w:r>
      <w:proofErr w:type="spellStart"/>
      <w:r w:rsidRPr="00373A6A">
        <w:rPr>
          <w:b/>
        </w:rPr>
        <w:t>ambassadors</w:t>
      </w:r>
      <w:proofErr w:type="spellEnd"/>
    </w:p>
    <w:p w14:paraId="58143288" w14:textId="77777777" w:rsidR="004A4381" w:rsidRDefault="004A4381" w:rsidP="004A4381">
      <w:pPr>
        <w:pStyle w:val="Ryckeveldebroodtekst"/>
        <w:pBdr>
          <w:top w:val="single" w:sz="4" w:space="1" w:color="auto"/>
          <w:left w:val="single" w:sz="4" w:space="4" w:color="auto"/>
          <w:bottom w:val="single" w:sz="4" w:space="1" w:color="auto"/>
          <w:right w:val="single" w:sz="4" w:space="4" w:color="auto"/>
        </w:pBdr>
        <w:ind w:left="720"/>
      </w:pPr>
      <w:r>
        <w:t xml:space="preserve">De senior </w:t>
      </w:r>
      <w:proofErr w:type="spellStart"/>
      <w:r>
        <w:t>ambassadors</w:t>
      </w:r>
      <w:proofErr w:type="spellEnd"/>
      <w:r>
        <w:t xml:space="preserve"> zijn leerkrachten (of ander personeel van de school) die een brugfunctie vervullen tussen het Europees Parlement en de leerkrachten en leerlingen op school. Zij zijn de Europa-experten op school, het aanspreekpunt, zowel inhoudelijk als qua organisatie en op elkaar afstemmen van Europa-activiteiten op school. Zij begeleiden ook de junior </w:t>
      </w:r>
      <w:proofErr w:type="spellStart"/>
      <w:r>
        <w:t>ambassadors</w:t>
      </w:r>
      <w:proofErr w:type="spellEnd"/>
      <w:r>
        <w:t xml:space="preserve">: ze geven hen de ruimte en vrijheid om zelf activiteiten te bedenken en ondersteunen hen daarin, maar staan ook in voor de kwaliteitscontrole van (de inhoud van) wat de </w:t>
      </w:r>
      <w:proofErr w:type="spellStart"/>
      <w:r>
        <w:t>juniors</w:t>
      </w:r>
      <w:proofErr w:type="spellEnd"/>
      <w:r>
        <w:t xml:space="preserve"> doen. Maken de </w:t>
      </w:r>
      <w:proofErr w:type="spellStart"/>
      <w:r>
        <w:t>juniors</w:t>
      </w:r>
      <w:proofErr w:type="spellEnd"/>
      <w:r>
        <w:t xml:space="preserve"> bijvoorbeeld weetjes over de EU voor hun medeleerlingen? Controleer dan even of alles wel klopt, zodat er geen foute informatie wordt doorgegeven. </w:t>
      </w:r>
    </w:p>
    <w:p w14:paraId="19E36EEA" w14:textId="77777777" w:rsidR="004A4381" w:rsidRDefault="004A4381" w:rsidP="004A4381">
      <w:pPr>
        <w:pStyle w:val="Ryckeveldebroodtekst"/>
      </w:pPr>
    </w:p>
    <w:p w14:paraId="4522C2E0" w14:textId="77777777" w:rsidR="00163895" w:rsidRPr="00EA3D14" w:rsidRDefault="00163895" w:rsidP="00163895">
      <w:pPr>
        <w:pStyle w:val="RyckeveldeKop4"/>
      </w:pPr>
      <w:r>
        <w:t>6</w:t>
      </w:r>
      <w:r w:rsidRPr="00EA3D14">
        <w:t xml:space="preserve">. </w:t>
      </w:r>
      <w:r>
        <w:t>Europa-activiteiten in schoolverband</w:t>
      </w:r>
    </w:p>
    <w:p w14:paraId="619AEA3C" w14:textId="77777777" w:rsidR="00163895" w:rsidRDefault="00163895" w:rsidP="00163895">
      <w:pPr>
        <w:pStyle w:val="Ryckeveldebroodtekst"/>
      </w:pPr>
      <w:r>
        <w:t xml:space="preserve">Alle activiteiten in schoolverband die je doet rond de EU / actuele Europese thema’s kan je vermelden binnen je EPAS project. De bedoeling is dat deze allemaal gevalideerd worden binnen ‘werken aan actief Europees burgerschap’. Dit kan gaan om: </w:t>
      </w:r>
    </w:p>
    <w:p w14:paraId="7017F58C" w14:textId="7718A56F" w:rsidR="00315949" w:rsidRDefault="00315949" w:rsidP="00315949">
      <w:pPr>
        <w:pStyle w:val="Ryckeveldebroodtekst"/>
        <w:numPr>
          <w:ilvl w:val="1"/>
          <w:numId w:val="22"/>
        </w:numPr>
        <w:rPr>
          <w:lang w:val="it-IT"/>
        </w:rPr>
      </w:pPr>
      <w:r w:rsidRPr="00BE4069">
        <w:rPr>
          <w:lang w:val="it-IT"/>
        </w:rPr>
        <w:t>Op de hub van het Europees Parlement vind je heel wat nuttige info en lesmateriaal:</w:t>
      </w:r>
      <w:r>
        <w:rPr>
          <w:lang w:val="it-IT"/>
        </w:rPr>
        <w:t xml:space="preserve"> </w:t>
      </w:r>
      <w:hyperlink r:id="rId38" w:history="1">
        <w:r w:rsidRPr="00582EB4">
          <w:rPr>
            <w:rStyle w:val="Hyperlink"/>
            <w:lang w:val="it-IT"/>
          </w:rPr>
          <w:t>https://youth.europarl.europa.eu/nl/educators.html</w:t>
        </w:r>
      </w:hyperlink>
    </w:p>
    <w:p w14:paraId="0F18D7FE" w14:textId="24CD3932" w:rsidR="00163895" w:rsidRDefault="00163895" w:rsidP="00163895">
      <w:pPr>
        <w:pStyle w:val="Ryckeveldebroodtekst"/>
        <w:numPr>
          <w:ilvl w:val="1"/>
          <w:numId w:val="22"/>
        </w:numPr>
        <w:rPr>
          <w:lang w:val="it-IT"/>
        </w:rPr>
      </w:pPr>
      <w:r w:rsidRPr="00CE6D7F">
        <w:rPr>
          <w:lang w:val="it-IT"/>
        </w:rPr>
        <w:t>Euroscola (</w:t>
      </w:r>
      <w:r w:rsidR="00EC5B0C">
        <w:fldChar w:fldCharType="begin"/>
      </w:r>
      <w:r w:rsidR="00EC5B0C" w:rsidRPr="0015325C">
        <w:rPr>
          <w:lang w:val="en-GB"/>
        </w:rPr>
        <w:instrText xml:space="preserve"> HYPERLINK "https://www.europarl.europa.eu/belgium/nl/eu-voor-leerkrachten/euroscola" </w:instrText>
      </w:r>
      <w:r w:rsidR="00EC5B0C">
        <w:fldChar w:fldCharType="separate"/>
      </w:r>
      <w:r w:rsidRPr="00C53B12">
        <w:rPr>
          <w:rStyle w:val="Hyperlink"/>
          <w:lang w:val="it-IT"/>
        </w:rPr>
        <w:t>https://www.europarl.europa.eu/belgium/nl/eu-voor-leerkrachten/euroscola</w:t>
      </w:r>
      <w:r w:rsidR="00EC5B0C">
        <w:rPr>
          <w:rStyle w:val="Hyperlink"/>
          <w:lang w:val="it-IT"/>
        </w:rPr>
        <w:fldChar w:fldCharType="end"/>
      </w:r>
      <w:r>
        <w:rPr>
          <w:lang w:val="it-IT"/>
        </w:rPr>
        <w:t>)</w:t>
      </w:r>
    </w:p>
    <w:p w14:paraId="4722D6BB" w14:textId="77777777" w:rsidR="00163895" w:rsidRDefault="00163895" w:rsidP="00163895">
      <w:pPr>
        <w:pStyle w:val="Ryckeveldebroodtekst"/>
        <w:numPr>
          <w:ilvl w:val="1"/>
          <w:numId w:val="22"/>
        </w:numPr>
      </w:pPr>
      <w:r>
        <w:t>EYP/Europolis</w:t>
      </w:r>
    </w:p>
    <w:p w14:paraId="1E94AB43" w14:textId="15D09B2F" w:rsidR="00163895" w:rsidRDefault="00163895" w:rsidP="00163895">
      <w:pPr>
        <w:pStyle w:val="Ryckeveldebroodtekst"/>
        <w:numPr>
          <w:ilvl w:val="1"/>
          <w:numId w:val="22"/>
        </w:numPr>
      </w:pPr>
      <w:r>
        <w:t xml:space="preserve">Een bezoek aan het </w:t>
      </w:r>
      <w:proofErr w:type="spellStart"/>
      <w:r w:rsidRPr="003A29BD">
        <w:t>Parlamentarium</w:t>
      </w:r>
      <w:proofErr w:type="spellEnd"/>
      <w:r w:rsidRPr="003A29BD">
        <w:t xml:space="preserve"> en/of Huis van de Europese Geschiedenis voor de leerlingen</w:t>
      </w:r>
      <w:r>
        <w:t>.</w:t>
      </w:r>
    </w:p>
    <w:p w14:paraId="487AEF53" w14:textId="546C3377" w:rsidR="00163895" w:rsidRDefault="00163895" w:rsidP="00163895">
      <w:pPr>
        <w:pStyle w:val="Ryckeveldebroodtekst"/>
        <w:numPr>
          <w:ilvl w:val="1"/>
          <w:numId w:val="22"/>
        </w:numPr>
      </w:pPr>
      <w:r>
        <w:t xml:space="preserve">Met een groep leerlingen het </w:t>
      </w:r>
      <w:r w:rsidRPr="00E359C4">
        <w:rPr>
          <w:b/>
        </w:rPr>
        <w:t xml:space="preserve">rollenspel van het </w:t>
      </w:r>
      <w:proofErr w:type="spellStart"/>
      <w:r w:rsidRPr="00E359C4">
        <w:rPr>
          <w:b/>
        </w:rPr>
        <w:t>Parlamentarium</w:t>
      </w:r>
      <w:proofErr w:type="spellEnd"/>
      <w:r>
        <w:rPr>
          <w:b/>
        </w:rPr>
        <w:t xml:space="preserve"> </w:t>
      </w:r>
      <w:r w:rsidRPr="00513088">
        <w:t>doen</w:t>
      </w:r>
      <w:r w:rsidR="00B13852">
        <w:t>.</w:t>
      </w:r>
    </w:p>
    <w:p w14:paraId="2F3C0FA8" w14:textId="3B6DFAD7" w:rsidR="00163895" w:rsidRDefault="00163895" w:rsidP="00163895">
      <w:pPr>
        <w:pStyle w:val="Ryckeveldebroodtekst"/>
        <w:numPr>
          <w:ilvl w:val="1"/>
          <w:numId w:val="22"/>
        </w:numPr>
      </w:pPr>
      <w:r>
        <w:t xml:space="preserve">Gebruik van ander </w:t>
      </w:r>
      <w:r w:rsidRPr="003A29BD">
        <w:rPr>
          <w:b/>
        </w:rPr>
        <w:t>lesmateriaal over Europa</w:t>
      </w:r>
      <w:r>
        <w:t xml:space="preserve"> dan ‘</w:t>
      </w:r>
      <w:proofErr w:type="spellStart"/>
      <w:r>
        <w:t>Europe@school</w:t>
      </w:r>
      <w:proofErr w:type="spellEnd"/>
      <w:r>
        <w:t xml:space="preserve">’ in de klas (inspiratie vind je op </w:t>
      </w:r>
      <w:hyperlink w:history="1"/>
      <w:hyperlink r:id="rId39" w:history="1">
        <w:r w:rsidRPr="004C7398">
          <w:rPr>
            <w:rStyle w:val="Hyperlink"/>
          </w:rPr>
          <w:t>https://europa.eu/learning-corner/home_nl</w:t>
        </w:r>
      </w:hyperlink>
      <w:r>
        <w:t xml:space="preserve">) </w:t>
      </w:r>
    </w:p>
    <w:p w14:paraId="2E3164F7" w14:textId="77777777" w:rsidR="00163895" w:rsidRDefault="00163895" w:rsidP="00163895">
      <w:pPr>
        <w:pStyle w:val="Ryckeveldebroodtekst"/>
        <w:numPr>
          <w:ilvl w:val="1"/>
          <w:numId w:val="22"/>
        </w:numPr>
      </w:pPr>
      <w:r>
        <w:t xml:space="preserve">Een </w:t>
      </w:r>
      <w:r w:rsidRPr="00513088">
        <w:rPr>
          <w:b/>
        </w:rPr>
        <w:t>Europa-activiteit</w:t>
      </w:r>
      <w:r>
        <w:t xml:space="preserve"> organiseren </w:t>
      </w:r>
      <w:r w:rsidRPr="00513088">
        <w:rPr>
          <w:b/>
        </w:rPr>
        <w:t>voor een groep leerlingen</w:t>
      </w:r>
      <w:r>
        <w:t xml:space="preserve">, op of buiten school. Dit kan zijn: een externe spreker/workshopbegeleider uitnodigen, bezoek aan de Europese wijk in Brussel, … </w:t>
      </w:r>
    </w:p>
    <w:p w14:paraId="37FB35C4" w14:textId="77777777" w:rsidR="00B13852" w:rsidRDefault="00B13852" w:rsidP="00163895">
      <w:pPr>
        <w:pStyle w:val="Ryckeveldebroodtekst"/>
        <w:numPr>
          <w:ilvl w:val="1"/>
          <w:numId w:val="22"/>
        </w:numPr>
      </w:pPr>
      <w:r>
        <w:t xml:space="preserve">Een </w:t>
      </w:r>
      <w:r w:rsidRPr="0015325C">
        <w:rPr>
          <w:b/>
        </w:rPr>
        <w:t>Europarlementslid uitnodigen op school</w:t>
      </w:r>
      <w:r>
        <w:t>: De Belgische Europarlementsleden geven zelf aan dat ze graag op bezoek gaan bij scholen. Aarzel dus niet om hen te contacteren hiervoor!</w:t>
      </w:r>
    </w:p>
    <w:p w14:paraId="3B4A7878" w14:textId="77777777" w:rsidR="00163895" w:rsidRDefault="00163895" w:rsidP="00163895">
      <w:pPr>
        <w:pStyle w:val="Ryckeveldebroodtekst"/>
        <w:numPr>
          <w:ilvl w:val="1"/>
          <w:numId w:val="23"/>
        </w:numPr>
      </w:pPr>
      <w:r>
        <w:t>Debat organiseren op school over de EU of over een actueel Europees thema</w:t>
      </w:r>
    </w:p>
    <w:p w14:paraId="32FC6C63" w14:textId="77777777" w:rsidR="00163895" w:rsidRDefault="00163895" w:rsidP="00163895">
      <w:pPr>
        <w:pStyle w:val="Ryckeveldebroodtekst"/>
        <w:numPr>
          <w:ilvl w:val="1"/>
          <w:numId w:val="23"/>
        </w:numPr>
      </w:pPr>
      <w:r>
        <w:t xml:space="preserve">‘Poll’ over de EU opzetten op school, die visueel weergeeft wat de leerlingen denken. </w:t>
      </w:r>
    </w:p>
    <w:p w14:paraId="18D6CECF" w14:textId="77777777" w:rsidR="00163895" w:rsidRDefault="00163895" w:rsidP="00163895">
      <w:pPr>
        <w:pStyle w:val="Ryckeveldebroodtekst"/>
        <w:numPr>
          <w:ilvl w:val="1"/>
          <w:numId w:val="23"/>
        </w:numPr>
      </w:pPr>
      <w:r>
        <w:t>‘Europa-wedstrijd’ organiseren</w:t>
      </w:r>
    </w:p>
    <w:p w14:paraId="03C8A190" w14:textId="77777777" w:rsidR="00163895" w:rsidRPr="00521816" w:rsidRDefault="00163895" w:rsidP="00163895">
      <w:pPr>
        <w:pStyle w:val="Ryckeveldebroodtekst"/>
        <w:numPr>
          <w:ilvl w:val="1"/>
          <w:numId w:val="23"/>
        </w:numPr>
      </w:pPr>
      <w:r>
        <w:t xml:space="preserve">Deelnemen aan </w:t>
      </w:r>
      <w:hyperlink r:id="rId40" w:history="1">
        <w:r w:rsidRPr="006941C5">
          <w:rPr>
            <w:rStyle w:val="Hyperlink"/>
          </w:rPr>
          <w:t>EYE in Straatsburg</w:t>
        </w:r>
      </w:hyperlink>
    </w:p>
    <w:p w14:paraId="42EAB3EE" w14:textId="77777777" w:rsidR="00163895" w:rsidRDefault="00163895" w:rsidP="00163895">
      <w:pPr>
        <w:pStyle w:val="Ryckeveldebroodtekst"/>
        <w:numPr>
          <w:ilvl w:val="1"/>
          <w:numId w:val="23"/>
        </w:numPr>
      </w:pPr>
      <w:r>
        <w:t xml:space="preserve">Activiteiten of lessen organiseren die te maken hebben met Europese actuele thema’s, zoals vb. klimaatopwarming, vluchtelingen, … </w:t>
      </w:r>
    </w:p>
    <w:p w14:paraId="41058827" w14:textId="77777777" w:rsidR="00163895" w:rsidRDefault="00163895" w:rsidP="00163895">
      <w:pPr>
        <w:pStyle w:val="Ryckeveldebroodtekst"/>
        <w:numPr>
          <w:ilvl w:val="1"/>
          <w:numId w:val="23"/>
        </w:numPr>
      </w:pPr>
      <w:r>
        <w:t>…</w:t>
      </w:r>
    </w:p>
    <w:p w14:paraId="0C452014" w14:textId="77777777" w:rsidR="00397D97" w:rsidRDefault="00397D97" w:rsidP="004A4381">
      <w:pPr>
        <w:pStyle w:val="Ryckeveldebroodtekst"/>
      </w:pPr>
    </w:p>
    <w:p w14:paraId="52EC65EC" w14:textId="77777777" w:rsidR="009F7D4B" w:rsidRDefault="00094C65" w:rsidP="0043166E">
      <w:pPr>
        <w:pStyle w:val="Ryckeveldekop2"/>
      </w:pPr>
      <w:bookmarkStart w:id="13" w:name="_Toc83036347"/>
      <w:r>
        <w:t xml:space="preserve">2. Extra activiteiten binnen het EP </w:t>
      </w:r>
      <w:proofErr w:type="spellStart"/>
      <w:r>
        <w:t>Ambassador</w:t>
      </w:r>
      <w:proofErr w:type="spellEnd"/>
      <w:r>
        <w:t xml:space="preserve"> School programma</w:t>
      </w:r>
      <w:bookmarkEnd w:id="13"/>
    </w:p>
    <w:p w14:paraId="520EF396" w14:textId="77777777" w:rsidR="009F7D4B" w:rsidRDefault="009F7D4B" w:rsidP="0020681E">
      <w:pPr>
        <w:pStyle w:val="Ryckeveldebroodtekst"/>
      </w:pPr>
    </w:p>
    <w:tbl>
      <w:tblPr>
        <w:tblStyle w:val="Tabelraster"/>
        <w:tblW w:w="14170" w:type="dxa"/>
        <w:tblLook w:val="04A0" w:firstRow="1" w:lastRow="0" w:firstColumn="1" w:lastColumn="0" w:noHBand="0" w:noVBand="1"/>
      </w:tblPr>
      <w:tblGrid>
        <w:gridCol w:w="444"/>
        <w:gridCol w:w="3237"/>
        <w:gridCol w:w="2268"/>
        <w:gridCol w:w="2551"/>
        <w:gridCol w:w="284"/>
        <w:gridCol w:w="2551"/>
        <w:gridCol w:w="2835"/>
      </w:tblGrid>
      <w:tr w:rsidR="00416925" w:rsidRPr="00B3495D" w14:paraId="49BADC86" w14:textId="77777777" w:rsidTr="00360B5D">
        <w:tc>
          <w:tcPr>
            <w:tcW w:w="444" w:type="dxa"/>
          </w:tcPr>
          <w:p w14:paraId="22A3AE11" w14:textId="77777777" w:rsidR="00416925" w:rsidRDefault="00416925" w:rsidP="00416925">
            <w:pPr>
              <w:pStyle w:val="Ryckeveldebroodtekst"/>
            </w:pPr>
          </w:p>
        </w:tc>
        <w:tc>
          <w:tcPr>
            <w:tcW w:w="3237" w:type="dxa"/>
            <w:shd w:val="clear" w:color="auto" w:fill="F2F2F2" w:themeFill="background1" w:themeFillShade="F2"/>
          </w:tcPr>
          <w:p w14:paraId="7C597D37" w14:textId="77777777" w:rsidR="00416925" w:rsidRPr="00B059ED" w:rsidRDefault="008F2C00" w:rsidP="008F2C00">
            <w:pPr>
              <w:pStyle w:val="Ryckeveldebroodtekst"/>
              <w:rPr>
                <w:b/>
              </w:rPr>
            </w:pPr>
            <w:r>
              <w:rPr>
                <w:b/>
              </w:rPr>
              <w:t>Extra a</w:t>
            </w:r>
            <w:r w:rsidR="003F67C8">
              <w:rPr>
                <w:b/>
              </w:rPr>
              <w:t>ctiviteiten</w:t>
            </w:r>
          </w:p>
        </w:tc>
        <w:tc>
          <w:tcPr>
            <w:tcW w:w="2268" w:type="dxa"/>
            <w:shd w:val="clear" w:color="auto" w:fill="F2F2F2" w:themeFill="background1" w:themeFillShade="F2"/>
          </w:tcPr>
          <w:p w14:paraId="1025AC48" w14:textId="77777777" w:rsidR="00416925" w:rsidRPr="00B059ED" w:rsidRDefault="00416925" w:rsidP="00416925">
            <w:pPr>
              <w:pStyle w:val="Ryckeveldebroodtekst"/>
              <w:rPr>
                <w:b/>
              </w:rPr>
            </w:pPr>
            <w:r w:rsidRPr="00B059ED">
              <w:rPr>
                <w:b/>
              </w:rPr>
              <w:t>door wie?</w:t>
            </w:r>
          </w:p>
        </w:tc>
        <w:tc>
          <w:tcPr>
            <w:tcW w:w="2551" w:type="dxa"/>
            <w:shd w:val="clear" w:color="auto" w:fill="F2F2F2" w:themeFill="background1" w:themeFillShade="F2"/>
          </w:tcPr>
          <w:p w14:paraId="104EFF08" w14:textId="77777777" w:rsidR="00416925" w:rsidRPr="00B059ED" w:rsidRDefault="00416925" w:rsidP="00416925">
            <w:pPr>
              <w:pStyle w:val="Ryckeveldebroodtekst"/>
              <w:rPr>
                <w:b/>
              </w:rPr>
            </w:pPr>
            <w:r w:rsidRPr="00B059ED">
              <w:rPr>
                <w:b/>
              </w:rPr>
              <w:t>voor wie?</w:t>
            </w:r>
          </w:p>
        </w:tc>
        <w:tc>
          <w:tcPr>
            <w:tcW w:w="284" w:type="dxa"/>
            <w:shd w:val="clear" w:color="auto" w:fill="F2F2F2" w:themeFill="background1" w:themeFillShade="F2"/>
          </w:tcPr>
          <w:p w14:paraId="419A8436" w14:textId="77777777" w:rsidR="00416925" w:rsidRPr="00B059ED" w:rsidRDefault="00416925" w:rsidP="00416925">
            <w:pPr>
              <w:pStyle w:val="Ryckeveldebroodtekst"/>
              <w:rPr>
                <w:b/>
              </w:rPr>
            </w:pPr>
          </w:p>
        </w:tc>
        <w:tc>
          <w:tcPr>
            <w:tcW w:w="2551" w:type="dxa"/>
            <w:shd w:val="clear" w:color="auto" w:fill="F2F2F2" w:themeFill="background1" w:themeFillShade="F2"/>
          </w:tcPr>
          <w:p w14:paraId="5FCEEF32" w14:textId="77777777" w:rsidR="00416925" w:rsidRPr="00B059ED" w:rsidRDefault="00416925" w:rsidP="00416925">
            <w:pPr>
              <w:pStyle w:val="Ryckeveldebroodtekst"/>
              <w:rPr>
                <w:b/>
              </w:rPr>
            </w:pPr>
            <w:r w:rsidRPr="00B059ED">
              <w:rPr>
                <w:b/>
              </w:rPr>
              <w:t xml:space="preserve">EP </w:t>
            </w:r>
            <w:proofErr w:type="spellStart"/>
            <w:r w:rsidRPr="00B059ED">
              <w:rPr>
                <w:b/>
              </w:rPr>
              <w:t>Ambassador</w:t>
            </w:r>
            <w:proofErr w:type="spellEnd"/>
            <w:r w:rsidRPr="00B059ED">
              <w:rPr>
                <w:b/>
              </w:rPr>
              <w:t xml:space="preserve"> School</w:t>
            </w:r>
          </w:p>
        </w:tc>
        <w:tc>
          <w:tcPr>
            <w:tcW w:w="2835" w:type="dxa"/>
            <w:shd w:val="clear" w:color="auto" w:fill="F2F2F2" w:themeFill="background1" w:themeFillShade="F2"/>
          </w:tcPr>
          <w:p w14:paraId="20BB3A5E" w14:textId="77777777" w:rsidR="00416925" w:rsidRPr="00B059ED" w:rsidRDefault="00416925" w:rsidP="00416925">
            <w:pPr>
              <w:pStyle w:val="Ryckeveldebroodtekst"/>
              <w:rPr>
                <w:b/>
              </w:rPr>
            </w:pPr>
            <w:r w:rsidRPr="00B059ED">
              <w:rPr>
                <w:b/>
              </w:rPr>
              <w:t>Expert School</w:t>
            </w:r>
          </w:p>
        </w:tc>
      </w:tr>
      <w:tr w:rsidR="00360B5D" w14:paraId="5824F9D3" w14:textId="77777777" w:rsidTr="00360B5D">
        <w:tc>
          <w:tcPr>
            <w:tcW w:w="444" w:type="dxa"/>
          </w:tcPr>
          <w:p w14:paraId="20AAD93F" w14:textId="77777777" w:rsidR="00360B5D" w:rsidRDefault="00360B5D" w:rsidP="00360B5D">
            <w:pPr>
              <w:pStyle w:val="Ryckeveldebroodtekst"/>
              <w:numPr>
                <w:ilvl w:val="0"/>
                <w:numId w:val="42"/>
              </w:numPr>
              <w:ind w:left="414" w:hanging="357"/>
            </w:pPr>
          </w:p>
        </w:tc>
        <w:tc>
          <w:tcPr>
            <w:tcW w:w="3237" w:type="dxa"/>
          </w:tcPr>
          <w:p w14:paraId="555D1430" w14:textId="77777777" w:rsidR="00360B5D" w:rsidRPr="00243322" w:rsidRDefault="00360B5D" w:rsidP="00360B5D">
            <w:pPr>
              <w:pStyle w:val="Ryckeveldebroodtekst"/>
              <w:rPr>
                <w:b/>
              </w:rPr>
            </w:pPr>
            <w:r w:rsidRPr="00243322">
              <w:rPr>
                <w:b/>
              </w:rPr>
              <w:t>(Virtuele) uitwisseling leerlingen</w:t>
            </w:r>
          </w:p>
        </w:tc>
        <w:tc>
          <w:tcPr>
            <w:tcW w:w="2268" w:type="dxa"/>
          </w:tcPr>
          <w:p w14:paraId="6EDC4828" w14:textId="77777777" w:rsidR="00360B5D" w:rsidRDefault="00360B5D" w:rsidP="00360B5D">
            <w:pPr>
              <w:pStyle w:val="Ryckeveldebroodtekst"/>
            </w:pPr>
            <w:r>
              <w:t xml:space="preserve">Leerkrachten /  senior </w:t>
            </w:r>
            <w:proofErr w:type="spellStart"/>
            <w:r>
              <w:t>ambassadors</w:t>
            </w:r>
            <w:proofErr w:type="spellEnd"/>
          </w:p>
        </w:tc>
        <w:tc>
          <w:tcPr>
            <w:tcW w:w="2551" w:type="dxa"/>
          </w:tcPr>
          <w:p w14:paraId="13C914C1" w14:textId="77777777" w:rsidR="00360B5D" w:rsidRDefault="00360B5D" w:rsidP="00360B5D">
            <w:pPr>
              <w:pStyle w:val="Ryckeveldebroodtekst"/>
            </w:pPr>
            <w:r>
              <w:t>Alle leerlingen SO</w:t>
            </w:r>
          </w:p>
        </w:tc>
        <w:tc>
          <w:tcPr>
            <w:tcW w:w="284" w:type="dxa"/>
          </w:tcPr>
          <w:p w14:paraId="242DEB15" w14:textId="77777777" w:rsidR="00360B5D" w:rsidRDefault="00360B5D" w:rsidP="00360B5D">
            <w:pPr>
              <w:pStyle w:val="Ryckeveldebroodtekst"/>
            </w:pPr>
          </w:p>
        </w:tc>
        <w:tc>
          <w:tcPr>
            <w:tcW w:w="2551" w:type="dxa"/>
            <w:shd w:val="clear" w:color="auto" w:fill="FFFFFF" w:themeFill="background1"/>
          </w:tcPr>
          <w:p w14:paraId="10A05C99" w14:textId="77777777" w:rsidR="00360B5D" w:rsidRDefault="00360B5D" w:rsidP="00360B5D">
            <w:pPr>
              <w:pStyle w:val="Ryckeveldebroodtekst"/>
            </w:pPr>
            <w:r>
              <w:t>Facultatief</w:t>
            </w:r>
          </w:p>
        </w:tc>
        <w:tc>
          <w:tcPr>
            <w:tcW w:w="2835" w:type="dxa"/>
            <w:shd w:val="clear" w:color="auto" w:fill="FFFFFF" w:themeFill="background1"/>
          </w:tcPr>
          <w:p w14:paraId="730D167F" w14:textId="77777777" w:rsidR="00360B5D" w:rsidRDefault="00360B5D" w:rsidP="00360B5D">
            <w:pPr>
              <w:pStyle w:val="Ryckeveldebroodtekst"/>
            </w:pPr>
            <w:r>
              <w:t>x</w:t>
            </w:r>
          </w:p>
        </w:tc>
      </w:tr>
      <w:tr w:rsidR="00457C69" w14:paraId="735240E6" w14:textId="77777777" w:rsidTr="00360B5D">
        <w:tc>
          <w:tcPr>
            <w:tcW w:w="444" w:type="dxa"/>
          </w:tcPr>
          <w:p w14:paraId="1D90FEE1" w14:textId="77777777" w:rsidR="00457C69" w:rsidRDefault="00457C69" w:rsidP="008F2C00">
            <w:pPr>
              <w:pStyle w:val="Ryckeveldebroodtekst"/>
              <w:numPr>
                <w:ilvl w:val="0"/>
                <w:numId w:val="42"/>
              </w:numPr>
              <w:ind w:left="414" w:hanging="357"/>
            </w:pPr>
          </w:p>
        </w:tc>
        <w:tc>
          <w:tcPr>
            <w:tcW w:w="3237" w:type="dxa"/>
          </w:tcPr>
          <w:p w14:paraId="5E8EAE71" w14:textId="77777777" w:rsidR="00457C69" w:rsidRPr="00243322" w:rsidRDefault="00457C69" w:rsidP="00416925">
            <w:pPr>
              <w:pStyle w:val="Ryckeveldebroodtekst"/>
              <w:rPr>
                <w:b/>
              </w:rPr>
            </w:pPr>
            <w:r w:rsidRPr="00243322">
              <w:rPr>
                <w:b/>
              </w:rPr>
              <w:t>Deelname aan introductieseminar</w:t>
            </w:r>
            <w:r w:rsidR="0094484E">
              <w:rPr>
                <w:b/>
              </w:rPr>
              <w:t>ie</w:t>
            </w:r>
          </w:p>
        </w:tc>
        <w:tc>
          <w:tcPr>
            <w:tcW w:w="2268" w:type="dxa"/>
          </w:tcPr>
          <w:p w14:paraId="22C70171" w14:textId="77777777" w:rsidR="00457C69" w:rsidRDefault="00457C69" w:rsidP="00416925">
            <w:pPr>
              <w:pStyle w:val="Ryckeveldebroodtekst"/>
            </w:pPr>
            <w:r>
              <w:t>EP België</w:t>
            </w:r>
          </w:p>
        </w:tc>
        <w:tc>
          <w:tcPr>
            <w:tcW w:w="2551" w:type="dxa"/>
          </w:tcPr>
          <w:p w14:paraId="478EFE1A" w14:textId="77777777" w:rsidR="00457C69" w:rsidRDefault="00457C69" w:rsidP="00416925">
            <w:pPr>
              <w:pStyle w:val="Ryckeveldebroodtekst"/>
            </w:pPr>
            <w:r>
              <w:t xml:space="preserve">Leerkrachten van nieuwe scholen / Nieuwe senior </w:t>
            </w:r>
            <w:proofErr w:type="spellStart"/>
            <w:r>
              <w:t>ambassadors</w:t>
            </w:r>
            <w:proofErr w:type="spellEnd"/>
            <w:r>
              <w:t xml:space="preserve"> van gecertificeerde scholen</w:t>
            </w:r>
          </w:p>
        </w:tc>
        <w:tc>
          <w:tcPr>
            <w:tcW w:w="284" w:type="dxa"/>
          </w:tcPr>
          <w:p w14:paraId="53B7122C" w14:textId="77777777" w:rsidR="00457C69" w:rsidRDefault="00457C69" w:rsidP="00416925">
            <w:pPr>
              <w:pStyle w:val="Ryckeveldebroodtekst"/>
            </w:pPr>
          </w:p>
        </w:tc>
        <w:tc>
          <w:tcPr>
            <w:tcW w:w="2551" w:type="dxa"/>
            <w:shd w:val="clear" w:color="auto" w:fill="FFFFFF" w:themeFill="background1"/>
          </w:tcPr>
          <w:p w14:paraId="3140FCF3" w14:textId="77777777" w:rsidR="00457C69" w:rsidRDefault="00276B1B" w:rsidP="00416925">
            <w:pPr>
              <w:pStyle w:val="Ryckeveldebroodtekst"/>
            </w:pPr>
            <w:r>
              <w:t xml:space="preserve">Sterk aanbevolen voor nieuwe scholen en voor nieuwe </w:t>
            </w:r>
            <w:proofErr w:type="spellStart"/>
            <w:r>
              <w:t>seniors</w:t>
            </w:r>
            <w:proofErr w:type="spellEnd"/>
            <w:r>
              <w:t xml:space="preserve"> van reeds gecertificeerde scholen</w:t>
            </w:r>
          </w:p>
        </w:tc>
        <w:tc>
          <w:tcPr>
            <w:tcW w:w="2835" w:type="dxa"/>
            <w:shd w:val="clear" w:color="auto" w:fill="FFFFFF" w:themeFill="background1"/>
          </w:tcPr>
          <w:p w14:paraId="2534BD63" w14:textId="77777777" w:rsidR="00457C69" w:rsidRDefault="00276B1B" w:rsidP="00276B1B">
            <w:pPr>
              <w:pStyle w:val="Ryckeveldebroodtekst"/>
            </w:pPr>
            <w:r>
              <w:t xml:space="preserve">Sterk aanbevolen voor nieuwe </w:t>
            </w:r>
            <w:proofErr w:type="spellStart"/>
            <w:r>
              <w:t>seniors</w:t>
            </w:r>
            <w:proofErr w:type="spellEnd"/>
            <w:r>
              <w:t xml:space="preserve"> van reeds gecertificeerde scholen</w:t>
            </w:r>
          </w:p>
        </w:tc>
      </w:tr>
      <w:tr w:rsidR="00416925" w14:paraId="60B2D4A0" w14:textId="77777777" w:rsidTr="00360B5D">
        <w:tc>
          <w:tcPr>
            <w:tcW w:w="444" w:type="dxa"/>
          </w:tcPr>
          <w:p w14:paraId="3590B1C4" w14:textId="77777777" w:rsidR="00416925" w:rsidRDefault="00416925" w:rsidP="008F2C00">
            <w:pPr>
              <w:pStyle w:val="Ryckeveldebroodtekst"/>
              <w:numPr>
                <w:ilvl w:val="0"/>
                <w:numId w:val="42"/>
              </w:numPr>
              <w:ind w:left="414" w:hanging="357"/>
            </w:pPr>
          </w:p>
        </w:tc>
        <w:tc>
          <w:tcPr>
            <w:tcW w:w="3237" w:type="dxa"/>
          </w:tcPr>
          <w:p w14:paraId="0B006993" w14:textId="77777777" w:rsidR="00416925" w:rsidRPr="00243322" w:rsidRDefault="00416925" w:rsidP="00416925">
            <w:pPr>
              <w:pStyle w:val="Ryckeveldebroodtekst"/>
              <w:rPr>
                <w:b/>
              </w:rPr>
            </w:pPr>
            <w:r w:rsidRPr="00243322">
              <w:rPr>
                <w:b/>
              </w:rPr>
              <w:t>Deelname aan EPAS-seminarie voor Belgische EPAS scholen</w:t>
            </w:r>
          </w:p>
        </w:tc>
        <w:tc>
          <w:tcPr>
            <w:tcW w:w="2268" w:type="dxa"/>
          </w:tcPr>
          <w:p w14:paraId="29DED6D0" w14:textId="77777777" w:rsidR="00416925" w:rsidRDefault="003F67C8" w:rsidP="00416925">
            <w:pPr>
              <w:pStyle w:val="Ryckeveldebroodtekst"/>
            </w:pPr>
            <w:r>
              <w:t xml:space="preserve">EP België </w:t>
            </w:r>
          </w:p>
        </w:tc>
        <w:tc>
          <w:tcPr>
            <w:tcW w:w="2551" w:type="dxa"/>
          </w:tcPr>
          <w:p w14:paraId="64E3BC0E" w14:textId="77777777" w:rsidR="00416925" w:rsidRDefault="00416925" w:rsidP="00416925">
            <w:pPr>
              <w:pStyle w:val="Ryckeveldebroodtekst"/>
            </w:pPr>
            <w:r>
              <w:t xml:space="preserve">senior en junior </w:t>
            </w:r>
            <w:proofErr w:type="spellStart"/>
            <w:r>
              <w:t>ambassadors</w:t>
            </w:r>
            <w:proofErr w:type="spellEnd"/>
          </w:p>
        </w:tc>
        <w:tc>
          <w:tcPr>
            <w:tcW w:w="284" w:type="dxa"/>
          </w:tcPr>
          <w:p w14:paraId="0FB264C4" w14:textId="77777777" w:rsidR="00416925" w:rsidRDefault="00416925" w:rsidP="00416925">
            <w:pPr>
              <w:pStyle w:val="Ryckeveldebroodtekst"/>
            </w:pPr>
          </w:p>
        </w:tc>
        <w:tc>
          <w:tcPr>
            <w:tcW w:w="2551" w:type="dxa"/>
            <w:shd w:val="clear" w:color="auto" w:fill="FFFFFF" w:themeFill="background1"/>
          </w:tcPr>
          <w:p w14:paraId="49D07A76" w14:textId="77777777" w:rsidR="00416925" w:rsidRDefault="00276B1B" w:rsidP="00416925">
            <w:pPr>
              <w:pStyle w:val="Ryckeveldebroodtekst"/>
            </w:pPr>
            <w:r>
              <w:t>Sterk aanbevolen</w:t>
            </w:r>
          </w:p>
        </w:tc>
        <w:tc>
          <w:tcPr>
            <w:tcW w:w="2835" w:type="dxa"/>
            <w:shd w:val="clear" w:color="auto" w:fill="FFFFFF" w:themeFill="background1"/>
          </w:tcPr>
          <w:p w14:paraId="5DF6D0BD" w14:textId="053CDEC7" w:rsidR="00416925" w:rsidRDefault="00523AF3" w:rsidP="00416925">
            <w:pPr>
              <w:pStyle w:val="Ryckeveldebroodtekst"/>
            </w:pPr>
            <w:r>
              <w:t>x</w:t>
            </w:r>
          </w:p>
        </w:tc>
      </w:tr>
      <w:tr w:rsidR="00787184" w14:paraId="3AD85BD3" w14:textId="77777777" w:rsidTr="00360B5D">
        <w:tc>
          <w:tcPr>
            <w:tcW w:w="444" w:type="dxa"/>
          </w:tcPr>
          <w:p w14:paraId="4793E287" w14:textId="77777777" w:rsidR="00787184" w:rsidRDefault="00787184" w:rsidP="008F2C00">
            <w:pPr>
              <w:pStyle w:val="Ryckeveldebroodtekst"/>
              <w:numPr>
                <w:ilvl w:val="0"/>
                <w:numId w:val="42"/>
              </w:numPr>
              <w:ind w:left="414" w:hanging="357"/>
            </w:pPr>
          </w:p>
        </w:tc>
        <w:tc>
          <w:tcPr>
            <w:tcW w:w="3237" w:type="dxa"/>
          </w:tcPr>
          <w:p w14:paraId="0F663E2C" w14:textId="77777777" w:rsidR="00787184" w:rsidRPr="00243322" w:rsidRDefault="00787184" w:rsidP="00457C69">
            <w:pPr>
              <w:pStyle w:val="Ryckeveldebroodtekst"/>
              <w:rPr>
                <w:b/>
              </w:rPr>
            </w:pPr>
            <w:r w:rsidRPr="00243322">
              <w:rPr>
                <w:b/>
              </w:rPr>
              <w:t xml:space="preserve">Deelname aan Europees EPAS seminarie voor senior </w:t>
            </w:r>
            <w:proofErr w:type="spellStart"/>
            <w:r w:rsidRPr="00243322">
              <w:rPr>
                <w:b/>
              </w:rPr>
              <w:t>ambassadors</w:t>
            </w:r>
            <w:proofErr w:type="spellEnd"/>
            <w:r w:rsidRPr="00243322">
              <w:rPr>
                <w:b/>
              </w:rPr>
              <w:t xml:space="preserve"> </w:t>
            </w:r>
          </w:p>
        </w:tc>
        <w:tc>
          <w:tcPr>
            <w:tcW w:w="2268" w:type="dxa"/>
          </w:tcPr>
          <w:p w14:paraId="606BCB64" w14:textId="77777777" w:rsidR="00787184" w:rsidRDefault="00787184" w:rsidP="00416925">
            <w:pPr>
              <w:pStyle w:val="Ryckeveldebroodtekst"/>
            </w:pPr>
            <w:r>
              <w:t>Europees Parlement</w:t>
            </w:r>
          </w:p>
        </w:tc>
        <w:tc>
          <w:tcPr>
            <w:tcW w:w="2551" w:type="dxa"/>
          </w:tcPr>
          <w:p w14:paraId="22669804" w14:textId="77777777" w:rsidR="00787184" w:rsidRDefault="00787184" w:rsidP="00416925">
            <w:pPr>
              <w:pStyle w:val="Ryckeveldebroodtekst"/>
            </w:pPr>
            <w:r>
              <w:t xml:space="preserve">Senior </w:t>
            </w:r>
            <w:proofErr w:type="spellStart"/>
            <w:r>
              <w:t>ambassadors</w:t>
            </w:r>
            <w:proofErr w:type="spellEnd"/>
            <w:r w:rsidR="00457C69">
              <w:t xml:space="preserve"> (vanaf tweede jaar)</w:t>
            </w:r>
          </w:p>
        </w:tc>
        <w:tc>
          <w:tcPr>
            <w:tcW w:w="284" w:type="dxa"/>
          </w:tcPr>
          <w:p w14:paraId="54E29F61" w14:textId="77777777" w:rsidR="00787184" w:rsidRDefault="00787184" w:rsidP="00416925">
            <w:pPr>
              <w:pStyle w:val="Ryckeveldebroodtekst"/>
            </w:pPr>
          </w:p>
        </w:tc>
        <w:tc>
          <w:tcPr>
            <w:tcW w:w="2551" w:type="dxa"/>
            <w:shd w:val="clear" w:color="auto" w:fill="FFFFFF" w:themeFill="background1"/>
          </w:tcPr>
          <w:p w14:paraId="1509227C" w14:textId="77777777" w:rsidR="00787184" w:rsidRDefault="00276B1B" w:rsidP="00416925">
            <w:pPr>
              <w:pStyle w:val="Ryckeveldebroodtekst"/>
            </w:pPr>
            <w:r>
              <w:t>Facultatief</w:t>
            </w:r>
          </w:p>
        </w:tc>
        <w:tc>
          <w:tcPr>
            <w:tcW w:w="2835" w:type="dxa"/>
            <w:shd w:val="clear" w:color="auto" w:fill="FFFFFF" w:themeFill="background1"/>
          </w:tcPr>
          <w:p w14:paraId="1A7CA526" w14:textId="0B3B3583" w:rsidR="00787184" w:rsidRDefault="00523AF3">
            <w:pPr>
              <w:pStyle w:val="Ryckeveldebroodtekst"/>
            </w:pPr>
            <w:r>
              <w:t>x</w:t>
            </w:r>
          </w:p>
        </w:tc>
      </w:tr>
      <w:tr w:rsidR="004C7D47" w14:paraId="3E148506" w14:textId="77777777" w:rsidTr="00360B5D">
        <w:tc>
          <w:tcPr>
            <w:tcW w:w="444" w:type="dxa"/>
          </w:tcPr>
          <w:p w14:paraId="19479043" w14:textId="77777777" w:rsidR="004C7D47" w:rsidRDefault="004C7D47" w:rsidP="004C7D47">
            <w:pPr>
              <w:pStyle w:val="Ryckeveldebroodtekst"/>
              <w:numPr>
                <w:ilvl w:val="0"/>
                <w:numId w:val="42"/>
              </w:numPr>
              <w:ind w:left="414" w:hanging="357"/>
            </w:pPr>
          </w:p>
        </w:tc>
        <w:tc>
          <w:tcPr>
            <w:tcW w:w="3237" w:type="dxa"/>
          </w:tcPr>
          <w:p w14:paraId="69760F50" w14:textId="77777777" w:rsidR="004C7D47" w:rsidRPr="00243322" w:rsidRDefault="004C7D47" w:rsidP="004C7D47">
            <w:pPr>
              <w:pStyle w:val="Ryckeveldebroodtekst"/>
              <w:rPr>
                <w:b/>
              </w:rPr>
            </w:pPr>
            <w:r w:rsidRPr="00243322">
              <w:rPr>
                <w:b/>
              </w:rPr>
              <w:t>Verankering van ‘Europese dimensie’ in de schoolvisie</w:t>
            </w:r>
          </w:p>
        </w:tc>
        <w:tc>
          <w:tcPr>
            <w:tcW w:w="2268" w:type="dxa"/>
          </w:tcPr>
          <w:p w14:paraId="71365A02" w14:textId="77777777" w:rsidR="004C7D47" w:rsidRDefault="00360B5D" w:rsidP="004C7D47">
            <w:pPr>
              <w:pStyle w:val="Ryckeveldebroodtekst"/>
            </w:pPr>
            <w:r>
              <w:t>D</w:t>
            </w:r>
            <w:r w:rsidR="004C7D47">
              <w:t>irectie</w:t>
            </w:r>
          </w:p>
        </w:tc>
        <w:tc>
          <w:tcPr>
            <w:tcW w:w="2551" w:type="dxa"/>
          </w:tcPr>
          <w:p w14:paraId="4D27F8C9" w14:textId="77777777" w:rsidR="004C7D47" w:rsidRDefault="004C7D47" w:rsidP="004C7D47">
            <w:pPr>
              <w:pStyle w:val="Ryckeveldebroodtekst"/>
            </w:pPr>
          </w:p>
        </w:tc>
        <w:tc>
          <w:tcPr>
            <w:tcW w:w="284" w:type="dxa"/>
          </w:tcPr>
          <w:p w14:paraId="11800CD1" w14:textId="77777777" w:rsidR="004C7D47" w:rsidRDefault="004C7D47" w:rsidP="004C7D47">
            <w:pPr>
              <w:pStyle w:val="Ryckeveldebroodtekst"/>
            </w:pPr>
          </w:p>
        </w:tc>
        <w:tc>
          <w:tcPr>
            <w:tcW w:w="2551" w:type="dxa"/>
            <w:shd w:val="clear" w:color="auto" w:fill="FFFFFF" w:themeFill="background1"/>
          </w:tcPr>
          <w:p w14:paraId="78786093" w14:textId="77777777" w:rsidR="004C7D47" w:rsidRDefault="00276B1B" w:rsidP="004C7D47">
            <w:pPr>
              <w:pStyle w:val="Ryckeveldebroodtekst"/>
            </w:pPr>
            <w:r>
              <w:t>Facultatief</w:t>
            </w:r>
          </w:p>
        </w:tc>
        <w:tc>
          <w:tcPr>
            <w:tcW w:w="2835" w:type="dxa"/>
            <w:shd w:val="clear" w:color="auto" w:fill="FFFFFF" w:themeFill="background1"/>
          </w:tcPr>
          <w:p w14:paraId="3D1DDF83" w14:textId="77777777" w:rsidR="004C7D47" w:rsidRDefault="00276B1B" w:rsidP="004C7D47">
            <w:pPr>
              <w:pStyle w:val="Ryckeveldebroodtekst"/>
            </w:pPr>
            <w:r>
              <w:t>x</w:t>
            </w:r>
          </w:p>
        </w:tc>
      </w:tr>
      <w:tr w:rsidR="008E6C39" w14:paraId="69C815D0" w14:textId="77777777" w:rsidTr="00360B5D">
        <w:tc>
          <w:tcPr>
            <w:tcW w:w="444" w:type="dxa"/>
          </w:tcPr>
          <w:p w14:paraId="34400841" w14:textId="77777777" w:rsidR="008E6C39" w:rsidRDefault="008E6C39" w:rsidP="004C7D47">
            <w:pPr>
              <w:pStyle w:val="Ryckeveldebroodtekst"/>
              <w:numPr>
                <w:ilvl w:val="0"/>
                <w:numId w:val="42"/>
              </w:numPr>
              <w:ind w:left="414" w:hanging="357"/>
            </w:pPr>
          </w:p>
        </w:tc>
        <w:tc>
          <w:tcPr>
            <w:tcW w:w="3237" w:type="dxa"/>
          </w:tcPr>
          <w:p w14:paraId="17896D9F" w14:textId="77777777" w:rsidR="008E6C39" w:rsidRPr="00243322" w:rsidRDefault="008E6C39" w:rsidP="004C7D47">
            <w:pPr>
              <w:pStyle w:val="Ryckeveldebroodtekst"/>
              <w:rPr>
                <w:b/>
              </w:rPr>
            </w:pPr>
            <w:r>
              <w:rPr>
                <w:b/>
              </w:rPr>
              <w:t>Deelname aan andere, door het EP of EPLO aangeboden activiteiten</w:t>
            </w:r>
          </w:p>
        </w:tc>
        <w:tc>
          <w:tcPr>
            <w:tcW w:w="2268" w:type="dxa"/>
          </w:tcPr>
          <w:p w14:paraId="0E3F3598" w14:textId="77777777" w:rsidR="008E6C39" w:rsidRDefault="008E6C39" w:rsidP="004C7D47">
            <w:pPr>
              <w:pStyle w:val="Ryckeveldebroodtekst"/>
            </w:pPr>
            <w:r>
              <w:t>EP of EP België</w:t>
            </w:r>
          </w:p>
        </w:tc>
        <w:tc>
          <w:tcPr>
            <w:tcW w:w="2551" w:type="dxa"/>
          </w:tcPr>
          <w:p w14:paraId="29F7D0FA" w14:textId="77777777" w:rsidR="008E6C39" w:rsidRDefault="008E6C39" w:rsidP="004C7D47">
            <w:pPr>
              <w:pStyle w:val="Ryckeveldebroodtekst"/>
            </w:pPr>
            <w:r>
              <w:t>Leerlingen of leerkrachten van EPAS scholen</w:t>
            </w:r>
          </w:p>
        </w:tc>
        <w:tc>
          <w:tcPr>
            <w:tcW w:w="284" w:type="dxa"/>
          </w:tcPr>
          <w:p w14:paraId="2318C89C" w14:textId="77777777" w:rsidR="008E6C39" w:rsidRDefault="008E6C39" w:rsidP="004C7D47">
            <w:pPr>
              <w:pStyle w:val="Ryckeveldebroodtekst"/>
            </w:pPr>
          </w:p>
        </w:tc>
        <w:tc>
          <w:tcPr>
            <w:tcW w:w="2551" w:type="dxa"/>
            <w:shd w:val="clear" w:color="auto" w:fill="FFFFFF" w:themeFill="background1"/>
          </w:tcPr>
          <w:p w14:paraId="08D4CE95" w14:textId="77777777" w:rsidR="008E6C39" w:rsidRDefault="008E6C39" w:rsidP="004C7D47">
            <w:pPr>
              <w:pStyle w:val="Ryckeveldebroodtekst"/>
            </w:pPr>
            <w:r>
              <w:t>Facultatief</w:t>
            </w:r>
          </w:p>
        </w:tc>
        <w:tc>
          <w:tcPr>
            <w:tcW w:w="2835" w:type="dxa"/>
            <w:shd w:val="clear" w:color="auto" w:fill="FFFFFF" w:themeFill="background1"/>
          </w:tcPr>
          <w:p w14:paraId="6705EFA9" w14:textId="77777777" w:rsidR="008E6C39" w:rsidRDefault="008E6C39" w:rsidP="004C7D47">
            <w:pPr>
              <w:pStyle w:val="Ryckeveldebroodtekst"/>
            </w:pPr>
            <w:r>
              <w:t>x</w:t>
            </w:r>
          </w:p>
        </w:tc>
      </w:tr>
    </w:tbl>
    <w:p w14:paraId="3BF9AA39" w14:textId="77777777" w:rsidR="00B46784" w:rsidRDefault="00B46784" w:rsidP="00B46784">
      <w:pPr>
        <w:pStyle w:val="Ryckeveldebroodtekst"/>
      </w:pPr>
    </w:p>
    <w:p w14:paraId="7404287E" w14:textId="44A6B8E2" w:rsidR="00866344" w:rsidRDefault="00B46784" w:rsidP="00B46784">
      <w:pPr>
        <w:pStyle w:val="Ryckeveldebroodtekst"/>
      </w:pPr>
      <w:r>
        <w:t xml:space="preserve">X: Om in aanmerking te komen voor de titel ‘Expert’, vervul je minstens </w:t>
      </w:r>
      <w:r w:rsidR="00872265">
        <w:t>2</w:t>
      </w:r>
      <w:r>
        <w:t xml:space="preserve"> activiteiten waarbij een “x” staat. </w:t>
      </w:r>
    </w:p>
    <w:p w14:paraId="5E92572B" w14:textId="77777777" w:rsidR="00B46784" w:rsidRDefault="00B46784" w:rsidP="00B46784">
      <w:pPr>
        <w:pStyle w:val="Ryckeveldebroodtekst"/>
      </w:pPr>
    </w:p>
    <w:p w14:paraId="2F26EDF4" w14:textId="77777777" w:rsidR="00097340" w:rsidRPr="00586195" w:rsidRDefault="002844B3" w:rsidP="0043166E">
      <w:pPr>
        <w:pStyle w:val="RyckeveldeKop3"/>
      </w:pPr>
      <w:r w:rsidRPr="00586195">
        <w:t>Toelich</w:t>
      </w:r>
      <w:r w:rsidR="00861CD6">
        <w:t>t</w:t>
      </w:r>
      <w:r w:rsidRPr="00586195">
        <w:t xml:space="preserve">ing </w:t>
      </w:r>
      <w:r w:rsidR="00943A1A">
        <w:t>activiteiten</w:t>
      </w:r>
    </w:p>
    <w:bookmarkEnd w:id="6"/>
    <w:p w14:paraId="0383819C" w14:textId="77777777" w:rsidR="00DF512F" w:rsidRPr="00DF512F" w:rsidRDefault="00125C60" w:rsidP="00397D97">
      <w:pPr>
        <w:pStyle w:val="RyckeveldeKop4"/>
      </w:pPr>
      <w:r>
        <w:t>1</w:t>
      </w:r>
      <w:r w:rsidR="00DF512F" w:rsidRPr="00DF512F">
        <w:t>. (Virtuele) uitwisseling leerlingen</w:t>
      </w:r>
    </w:p>
    <w:p w14:paraId="670FFA96" w14:textId="77777777" w:rsidR="00DF512F" w:rsidRDefault="00F121B3" w:rsidP="0020681E">
      <w:pPr>
        <w:pStyle w:val="Ryckeveldebroodtekst"/>
      </w:pPr>
      <w:r>
        <w:t>Je leerlingen ontwikkelen veel nieuwe vaardigheden door een uitwisseling over de (taal-)grenzen heen. Daarom zijn uitwisselingsprojecten voor leerlingen erg verrijkend. Het kan hierbij gaan om:</w:t>
      </w:r>
    </w:p>
    <w:p w14:paraId="6B0D402E" w14:textId="77777777" w:rsidR="00F121B3" w:rsidRDefault="00F121B3" w:rsidP="0020681E">
      <w:pPr>
        <w:pStyle w:val="Ryckeveldebroodtekst"/>
        <w:numPr>
          <w:ilvl w:val="0"/>
          <w:numId w:val="27"/>
        </w:numPr>
      </w:pPr>
      <w:r w:rsidRPr="000F6FC9">
        <w:rPr>
          <w:b/>
        </w:rPr>
        <w:t>virtuele</w:t>
      </w:r>
      <w:r>
        <w:t xml:space="preserve"> uitwisseling, vb. via </w:t>
      </w:r>
      <w:hyperlink r:id="rId41" w:history="1">
        <w:proofErr w:type="spellStart"/>
        <w:r w:rsidRPr="00B625E2">
          <w:rPr>
            <w:rStyle w:val="Hyperlink"/>
          </w:rPr>
          <w:t>eTwinning</w:t>
        </w:r>
        <w:proofErr w:type="spellEnd"/>
      </w:hyperlink>
    </w:p>
    <w:p w14:paraId="76640FEE" w14:textId="77777777" w:rsidR="00F121B3" w:rsidRDefault="00F121B3" w:rsidP="0020681E">
      <w:pPr>
        <w:pStyle w:val="Ryckeveldebroodtekst"/>
        <w:numPr>
          <w:ilvl w:val="0"/>
          <w:numId w:val="27"/>
        </w:numPr>
      </w:pPr>
      <w:r w:rsidRPr="000F6FC9">
        <w:rPr>
          <w:b/>
        </w:rPr>
        <w:lastRenderedPageBreak/>
        <w:t>fysieke uitwisseling</w:t>
      </w:r>
      <w:r w:rsidR="00523AF3">
        <w:rPr>
          <w:b/>
        </w:rPr>
        <w:t xml:space="preserve"> en/of stages</w:t>
      </w:r>
      <w:r>
        <w:t xml:space="preserve"> van leerlingen, vb. </w:t>
      </w:r>
      <w:r w:rsidR="00523AF3">
        <w:t xml:space="preserve">via </w:t>
      </w:r>
      <w:hyperlink r:id="rId42" w:history="1">
        <w:r w:rsidR="00523AF3" w:rsidRPr="001D3458">
          <w:rPr>
            <w:rStyle w:val="Hyperlink"/>
          </w:rPr>
          <w:t>Erasmus+</w:t>
        </w:r>
      </w:hyperlink>
      <w:r w:rsidR="00523AF3">
        <w:rPr>
          <w:rStyle w:val="Hyperlink"/>
        </w:rPr>
        <w:t xml:space="preserve">, </w:t>
      </w:r>
      <w:r>
        <w:t xml:space="preserve">via </w:t>
      </w:r>
      <w:hyperlink r:id="rId43" w:history="1">
        <w:r w:rsidRPr="001D3458">
          <w:rPr>
            <w:rStyle w:val="Hyperlink"/>
          </w:rPr>
          <w:t>Buurklassen</w:t>
        </w:r>
      </w:hyperlink>
      <w:r>
        <w:t xml:space="preserve"> (Vlaams programma, uitwisseling met buurlanden van België), </w:t>
      </w:r>
      <w:hyperlink r:id="rId44" w:history="1">
        <w:r w:rsidRPr="001D3458">
          <w:rPr>
            <w:rStyle w:val="Hyperlink"/>
          </w:rPr>
          <w:t>Prins-Filipfonds</w:t>
        </w:r>
      </w:hyperlink>
      <w:r>
        <w:t xml:space="preserve"> (uitwisselingen binnen België)</w:t>
      </w:r>
      <w:r w:rsidR="001D3458">
        <w:t xml:space="preserve">, </w:t>
      </w:r>
      <w:hyperlink r:id="rId45" w:history="1">
        <w:r w:rsidR="001D3458" w:rsidRPr="001D3458">
          <w:rPr>
            <w:rStyle w:val="Hyperlink"/>
          </w:rPr>
          <w:t>West-Vlaams subsidieprogramma</w:t>
        </w:r>
      </w:hyperlink>
      <w:r w:rsidR="001D3458">
        <w:t xml:space="preserve"> (enkel West-Vlaamse scholen), of uitwisseling</w:t>
      </w:r>
      <w:r>
        <w:t xml:space="preserve"> via eigen netwerk en met eigen financiële middelen.</w:t>
      </w:r>
    </w:p>
    <w:p w14:paraId="394B5929" w14:textId="77777777" w:rsidR="00A53FD6" w:rsidRPr="0015325C" w:rsidRDefault="00125C60" w:rsidP="00397D97">
      <w:pPr>
        <w:pStyle w:val="RyckeveldeKop4"/>
        <w:rPr>
          <w:lang w:val="nl-BE"/>
        </w:rPr>
      </w:pPr>
      <w:r w:rsidRPr="0015325C">
        <w:rPr>
          <w:lang w:val="nl-BE"/>
        </w:rPr>
        <w:t>2</w:t>
      </w:r>
      <w:r w:rsidR="00A53FD6" w:rsidRPr="0015325C">
        <w:rPr>
          <w:lang w:val="nl-BE"/>
        </w:rPr>
        <w:t xml:space="preserve">. Deelname </w:t>
      </w:r>
      <w:r w:rsidR="008D33DF" w:rsidRPr="0015325C">
        <w:rPr>
          <w:lang w:val="nl-BE"/>
        </w:rPr>
        <w:t>introductie</w:t>
      </w:r>
      <w:r w:rsidR="00046B3D" w:rsidRPr="0015325C">
        <w:rPr>
          <w:lang w:val="nl-BE"/>
        </w:rPr>
        <w:t xml:space="preserve">seminarie voor </w:t>
      </w:r>
      <w:r w:rsidR="00DD76B9" w:rsidRPr="0015325C">
        <w:rPr>
          <w:lang w:val="nl-BE"/>
        </w:rPr>
        <w:t xml:space="preserve">senior </w:t>
      </w:r>
      <w:proofErr w:type="spellStart"/>
      <w:r w:rsidR="00DD76B9" w:rsidRPr="0015325C">
        <w:rPr>
          <w:lang w:val="nl-BE"/>
        </w:rPr>
        <w:t>ambassadors</w:t>
      </w:r>
      <w:proofErr w:type="spellEnd"/>
    </w:p>
    <w:p w14:paraId="1AA8553C" w14:textId="77777777" w:rsidR="00A53FD6" w:rsidRDefault="00A53FD6" w:rsidP="0020681E">
      <w:pPr>
        <w:pStyle w:val="Ryckeveldebroodtekst"/>
      </w:pPr>
      <w:r>
        <w:t xml:space="preserve">Een keer per jaar, </w:t>
      </w:r>
      <w:r w:rsidR="00685CEA">
        <w:t>bij het begin van het schooljaar</w:t>
      </w:r>
      <w:r w:rsidR="00046B3D">
        <w:t xml:space="preserve">, is er </w:t>
      </w:r>
      <w:r w:rsidR="00685CEA">
        <w:t>een introductie</w:t>
      </w:r>
      <w:r w:rsidR="00046B3D">
        <w:t xml:space="preserve">seminarie </w:t>
      </w:r>
      <w:r>
        <w:t xml:space="preserve">voor </w:t>
      </w:r>
      <w:r w:rsidR="00685CEA">
        <w:t xml:space="preserve">nieuwe </w:t>
      </w:r>
      <w:r>
        <w:t xml:space="preserve">senior </w:t>
      </w:r>
      <w:proofErr w:type="spellStart"/>
      <w:r>
        <w:t>ambassadors</w:t>
      </w:r>
      <w:proofErr w:type="spellEnd"/>
      <w:r>
        <w:t xml:space="preserve"> in België. </w:t>
      </w:r>
      <w:r w:rsidR="00685CEA">
        <w:t xml:space="preserve">Dat kunnen leerkrachten van nieuwe scholen zijn, of nieuwe senior </w:t>
      </w:r>
      <w:proofErr w:type="spellStart"/>
      <w:r w:rsidR="00685CEA">
        <w:t>ambassadors</w:t>
      </w:r>
      <w:proofErr w:type="spellEnd"/>
      <w:r w:rsidR="00685CEA">
        <w:t xml:space="preserve"> van ree</w:t>
      </w:r>
      <w:r w:rsidR="00C119A6">
        <w:t>ds gecertificeerde EPAS-</w:t>
      </w:r>
      <w:r w:rsidR="00685CEA">
        <w:t>scho</w:t>
      </w:r>
      <w:r w:rsidR="00705D13">
        <w:t>len. Deze introductie gaat twee</w:t>
      </w:r>
      <w:r w:rsidR="00685CEA">
        <w:t xml:space="preserve">maal door: een keer in het Nederlands en een keer in het </w:t>
      </w:r>
      <w:r w:rsidR="00C119A6">
        <w:t>Frans. Bedoeling is om het EPAS-</w:t>
      </w:r>
      <w:r w:rsidR="00685CEA">
        <w:t>programma grondig toe te lichten, kennis te maken met het lesmateriaal “</w:t>
      </w:r>
      <w:proofErr w:type="spellStart"/>
      <w:r w:rsidR="00685CEA">
        <w:t>Europe@school</w:t>
      </w:r>
      <w:proofErr w:type="spellEnd"/>
      <w:r w:rsidR="00685CEA">
        <w:t xml:space="preserve">” en om elkaar te leren kennen. </w:t>
      </w:r>
      <w:r w:rsidR="0048479B">
        <w:t xml:space="preserve">Alle senior </w:t>
      </w:r>
      <w:proofErr w:type="spellStart"/>
      <w:r w:rsidR="0048479B">
        <w:t>ambassadors</w:t>
      </w:r>
      <w:proofErr w:type="spellEnd"/>
      <w:r w:rsidR="0048479B">
        <w:t xml:space="preserve"> krijgen hiervoor een uitnodiging via e-mail.</w:t>
      </w:r>
      <w:r w:rsidR="00EE3732">
        <w:t xml:space="preserve"> </w:t>
      </w:r>
    </w:p>
    <w:p w14:paraId="46DAA262" w14:textId="77777777" w:rsidR="008D33DF" w:rsidRPr="00705D13" w:rsidRDefault="00125C60" w:rsidP="00397D97">
      <w:pPr>
        <w:pStyle w:val="RyckeveldeKop4"/>
        <w:rPr>
          <w:lang w:val="nl-BE"/>
        </w:rPr>
      </w:pPr>
      <w:r>
        <w:rPr>
          <w:lang w:val="nl-BE"/>
        </w:rPr>
        <w:t>3</w:t>
      </w:r>
      <w:r w:rsidR="008D33DF" w:rsidRPr="00705D13">
        <w:rPr>
          <w:lang w:val="nl-BE"/>
        </w:rPr>
        <w:t xml:space="preserve">. Deelname EPAS-seminarie voor </w:t>
      </w:r>
      <w:r w:rsidR="00C119A6">
        <w:rPr>
          <w:lang w:val="nl-BE"/>
        </w:rPr>
        <w:t>Belgische EPAS-</w:t>
      </w:r>
      <w:r w:rsidR="00705D13" w:rsidRPr="00705D13">
        <w:rPr>
          <w:lang w:val="nl-BE"/>
        </w:rPr>
        <w:t>scholen</w:t>
      </w:r>
    </w:p>
    <w:p w14:paraId="4C945D4C" w14:textId="77777777" w:rsidR="008D33DF" w:rsidRDefault="008D33DF" w:rsidP="008D33DF">
      <w:pPr>
        <w:pStyle w:val="Ryckeveldebroodtekst"/>
      </w:pPr>
      <w:r>
        <w:t xml:space="preserve">Een keer per jaar, in </w:t>
      </w:r>
      <w:r w:rsidR="00653459">
        <w:t>januari</w:t>
      </w:r>
      <w:r>
        <w:t xml:space="preserve">, is er een seminarie voor </w:t>
      </w:r>
      <w:r w:rsidR="00F04263">
        <w:t>d</w:t>
      </w:r>
      <w:r>
        <w:t xml:space="preserve">e senior </w:t>
      </w:r>
      <w:r w:rsidR="00705D13">
        <w:t xml:space="preserve">en junior </w:t>
      </w:r>
      <w:proofErr w:type="spellStart"/>
      <w:r w:rsidR="00705D13">
        <w:t>ambassadors</w:t>
      </w:r>
      <w:proofErr w:type="spellEnd"/>
      <w:r w:rsidR="00705D13">
        <w:t xml:space="preserve"> in België, met een apart programma voor </w:t>
      </w:r>
      <w:proofErr w:type="spellStart"/>
      <w:r w:rsidR="00705D13">
        <w:t>seniors</w:t>
      </w:r>
      <w:proofErr w:type="spellEnd"/>
      <w:r w:rsidR="00705D13">
        <w:t xml:space="preserve"> en voor </w:t>
      </w:r>
      <w:proofErr w:type="spellStart"/>
      <w:r w:rsidR="00705D13">
        <w:t>juniors</w:t>
      </w:r>
      <w:proofErr w:type="spellEnd"/>
      <w:r w:rsidR="00705D13">
        <w:t>. Zo kan elke school met een delegatie ‘</w:t>
      </w:r>
      <w:proofErr w:type="spellStart"/>
      <w:r w:rsidR="00705D13">
        <w:t>seniors</w:t>
      </w:r>
      <w:proofErr w:type="spellEnd"/>
      <w:r w:rsidR="00705D13">
        <w:t>’ en ‘</w:t>
      </w:r>
      <w:proofErr w:type="spellStart"/>
      <w:r w:rsidR="00705D13">
        <w:t>juniors</w:t>
      </w:r>
      <w:proofErr w:type="spellEnd"/>
      <w:r w:rsidR="00705D13">
        <w:t xml:space="preserve">’ komen. Voor de </w:t>
      </w:r>
      <w:proofErr w:type="spellStart"/>
      <w:r w:rsidR="00705D13">
        <w:t>seniors</w:t>
      </w:r>
      <w:proofErr w:type="spellEnd"/>
      <w:r w:rsidR="00705D13">
        <w:t xml:space="preserve"> (leerkrachten) </w:t>
      </w:r>
      <w:r>
        <w:t xml:space="preserve">komen sprekers en/of Europarlementsleden de actualiteit duiden, is er ruimte voor uitwisseling tussen de senior </w:t>
      </w:r>
      <w:proofErr w:type="spellStart"/>
      <w:r>
        <w:t>ambassadors</w:t>
      </w:r>
      <w:proofErr w:type="spellEnd"/>
      <w:r>
        <w:t xml:space="preserve"> en is er inspiratie voor de verdere uitvoering van het EPAS-project op school. </w:t>
      </w:r>
      <w:r w:rsidR="00705D13">
        <w:t xml:space="preserve">Voor de </w:t>
      </w:r>
      <w:proofErr w:type="spellStart"/>
      <w:r w:rsidR="00705D13">
        <w:t>juniors</w:t>
      </w:r>
      <w:proofErr w:type="spellEnd"/>
      <w:r w:rsidR="00705D13">
        <w:t xml:space="preserve"> is er ruimte voor kennismaking met elkaa</w:t>
      </w:r>
      <w:r w:rsidR="00C119A6">
        <w:t>r en uitwisseling over het EPAS-</w:t>
      </w:r>
      <w:r w:rsidR="00705D13">
        <w:t>programma. De dag eindigt met het gezamenlijk (</w:t>
      </w:r>
      <w:proofErr w:type="spellStart"/>
      <w:r w:rsidR="00705D13">
        <w:t>seniors</w:t>
      </w:r>
      <w:proofErr w:type="spellEnd"/>
      <w:r w:rsidR="00705D13">
        <w:t xml:space="preserve"> en </w:t>
      </w:r>
      <w:proofErr w:type="spellStart"/>
      <w:r w:rsidR="00705D13">
        <w:t>juniors</w:t>
      </w:r>
      <w:proofErr w:type="spellEnd"/>
      <w:r w:rsidR="00705D13">
        <w:t xml:space="preserve">) bijwonen van een debat </w:t>
      </w:r>
      <w:r w:rsidR="00F054B6">
        <w:t>tussen</w:t>
      </w:r>
      <w:r w:rsidR="00705D13">
        <w:t xml:space="preserve"> Europarlementsleden. </w:t>
      </w:r>
      <w:r>
        <w:t xml:space="preserve">Alle senior </w:t>
      </w:r>
      <w:proofErr w:type="spellStart"/>
      <w:r>
        <w:t>ambassadors</w:t>
      </w:r>
      <w:proofErr w:type="spellEnd"/>
      <w:r>
        <w:t xml:space="preserve"> krijgen hiervoor een uitnodiging via e-mail.</w:t>
      </w:r>
    </w:p>
    <w:p w14:paraId="72CC0253" w14:textId="77777777" w:rsidR="00653459" w:rsidRPr="00251D97" w:rsidRDefault="00125C60" w:rsidP="00397D97">
      <w:pPr>
        <w:pStyle w:val="RyckeveldeKop4"/>
        <w:rPr>
          <w:lang w:val="pt-PT"/>
        </w:rPr>
      </w:pPr>
      <w:r>
        <w:rPr>
          <w:lang w:val="pt-PT"/>
        </w:rPr>
        <w:t>4</w:t>
      </w:r>
      <w:r w:rsidR="00653459" w:rsidRPr="00251D97">
        <w:rPr>
          <w:lang w:val="pt-PT"/>
        </w:rPr>
        <w:t>. Deelname Europese EPAS-seminaries voor senior ambassadors</w:t>
      </w:r>
    </w:p>
    <w:p w14:paraId="17822291" w14:textId="77777777" w:rsidR="00653459" w:rsidRDefault="00FA4A81" w:rsidP="00653459">
      <w:pPr>
        <w:pStyle w:val="Ryckeveldebroodtekst"/>
      </w:pPr>
      <w:r w:rsidRPr="00FA4A81">
        <w:rPr>
          <w:lang w:val="nl-NL"/>
        </w:rPr>
        <w:t>Minstens één</w:t>
      </w:r>
      <w:r w:rsidR="00653459">
        <w:t xml:space="preserve"> keer per schooljaar organiseert het Europees Parlement </w:t>
      </w:r>
      <w:r>
        <w:t>een seminarie</w:t>
      </w:r>
      <w:r w:rsidR="00653459">
        <w:t xml:space="preserve"> voor senior </w:t>
      </w:r>
      <w:proofErr w:type="spellStart"/>
      <w:r w:rsidR="00653459">
        <w:t>ambassadors</w:t>
      </w:r>
      <w:proofErr w:type="spellEnd"/>
      <w:r w:rsidR="00653459">
        <w:t xml:space="preserve"> van over heel de EU in Brussel en/of Straatsburg. Per keer kunnen een vast aantal senior </w:t>
      </w:r>
      <w:proofErr w:type="spellStart"/>
      <w:r w:rsidR="00653459">
        <w:t>ambassadors</w:t>
      </w:r>
      <w:proofErr w:type="spellEnd"/>
      <w:r w:rsidR="00653459">
        <w:t xml:space="preserve"> per land aanwezig zijn. Je krijgt hiervoor per e-mail een uitnodiging. (</w:t>
      </w:r>
      <w:r w:rsidR="00653459" w:rsidRPr="00F80CDA">
        <w:rPr>
          <w:i/>
        </w:rPr>
        <w:t xml:space="preserve">Dit is enkel vanaf het tweede jaar deelname aan EPAS, dus </w:t>
      </w:r>
      <w:r w:rsidR="00653459">
        <w:rPr>
          <w:i/>
        </w:rPr>
        <w:t>enkel voor reeds gecertificeerde EPAS</w:t>
      </w:r>
      <w:r w:rsidR="00C119A6">
        <w:rPr>
          <w:i/>
        </w:rPr>
        <w:t>-</w:t>
      </w:r>
      <w:r w:rsidR="00653459" w:rsidRPr="00F80CDA">
        <w:rPr>
          <w:i/>
        </w:rPr>
        <w:t>scholen</w:t>
      </w:r>
      <w:r w:rsidR="00653459">
        <w:t xml:space="preserve">). </w:t>
      </w:r>
    </w:p>
    <w:p w14:paraId="7674C441" w14:textId="77777777" w:rsidR="00522DDC" w:rsidRPr="00E8063E" w:rsidRDefault="00125C60" w:rsidP="00397D97">
      <w:pPr>
        <w:pStyle w:val="RyckeveldeKop4"/>
      </w:pPr>
      <w:r>
        <w:t>5</w:t>
      </w:r>
      <w:r w:rsidR="00522DDC" w:rsidRPr="00E8063E">
        <w:t>. Verankering van ‘Europese dimensie’ in de schoolvisie</w:t>
      </w:r>
    </w:p>
    <w:p w14:paraId="7899D890" w14:textId="77777777" w:rsidR="00522DDC" w:rsidRPr="00397D97" w:rsidRDefault="00522DDC" w:rsidP="0020681E">
      <w:pPr>
        <w:pStyle w:val="Ryckeveldebroodtekst"/>
        <w:rPr>
          <w:i/>
        </w:rPr>
      </w:pPr>
      <w:r w:rsidRPr="00397D97">
        <w:rPr>
          <w:i/>
        </w:rPr>
        <w:t>Door de directie</w:t>
      </w:r>
    </w:p>
    <w:p w14:paraId="4115FC55" w14:textId="77777777" w:rsidR="00AF36CA" w:rsidRDefault="00AF36CA" w:rsidP="0020681E">
      <w:pPr>
        <w:pStyle w:val="Ryckeveldebroodtekst"/>
      </w:pPr>
      <w:r>
        <w:t>Dit gaat er om dat het actief werken aan Europees/wereldburgerschap op school expliciet vermeld staat in de schoolvisie en of het pedagogisch project van de school.</w:t>
      </w:r>
    </w:p>
    <w:p w14:paraId="037E11A3" w14:textId="77777777" w:rsidR="008E6C39" w:rsidRDefault="008E6C39" w:rsidP="0015325C">
      <w:pPr>
        <w:pStyle w:val="RyckeveldeKop4"/>
      </w:pPr>
      <w:r>
        <w:t>6. Deelname aan andere, door het EP of EPLO aangeboden activiteiten</w:t>
      </w:r>
    </w:p>
    <w:p w14:paraId="16775C01" w14:textId="77777777" w:rsidR="008E6C39" w:rsidRDefault="00090B63">
      <w:pPr>
        <w:pStyle w:val="Ryckeveldebroodtekst"/>
      </w:pPr>
      <w:r>
        <w:t xml:space="preserve">Gedurende het schooljaar kan het EP Liaison Office in België (EPLO) extra activiteiten aanbieden, zoals bijvoorbeeld een online EPAS </w:t>
      </w:r>
      <w:proofErr w:type="spellStart"/>
      <w:r>
        <w:t>battle</w:t>
      </w:r>
      <w:proofErr w:type="spellEnd"/>
      <w:r>
        <w:t xml:space="preserve"> voor leerlingen, een VIP bezoek voor een school aan het Europees Parlement, of een stuurgroep voor EPAS-leerkrachten om mee na te denken over hoe we EPAS verder vorm willen geven. We moedigen participatie aan elk van deze mogelijke activiteiten graag aan. Het EPLO brengt de ingeschreven EPAS-scholen via direct mail op de hoogte van deze extra activiteiten. </w:t>
      </w:r>
    </w:p>
    <w:p w14:paraId="34E5303D" w14:textId="1A70CF75" w:rsidR="00187DA5" w:rsidRDefault="00301A76" w:rsidP="009E770C">
      <w:pPr>
        <w:pStyle w:val="RyckeveldelKop1"/>
      </w:pPr>
      <w:r>
        <w:lastRenderedPageBreak/>
        <w:t xml:space="preserve">Praktisch: </w:t>
      </w:r>
      <w:bookmarkStart w:id="14" w:name="_Toc83036348"/>
      <w:r w:rsidR="00BD7BA0">
        <w:t>Project management</w:t>
      </w:r>
      <w:bookmarkEnd w:id="14"/>
    </w:p>
    <w:p w14:paraId="57786C20" w14:textId="77777777" w:rsidR="00397D97" w:rsidRDefault="00397D97" w:rsidP="00397D97">
      <w:pPr>
        <w:pStyle w:val="RyckeveldeKop3"/>
      </w:pPr>
      <w:r>
        <w:t xml:space="preserve">1. Administratie </w:t>
      </w:r>
    </w:p>
    <w:p w14:paraId="41D8EAE8" w14:textId="77777777" w:rsidR="00FB58AF" w:rsidRPr="00FF76D5" w:rsidRDefault="00FF76D5" w:rsidP="00397D97">
      <w:pPr>
        <w:pStyle w:val="RyckeveldeKop4"/>
      </w:pPr>
      <w:r w:rsidRPr="00FF76D5">
        <w:t>1. Praktische opstart EPAS</w:t>
      </w:r>
    </w:p>
    <w:p w14:paraId="39B8939C" w14:textId="721CC976" w:rsidR="00245AB8" w:rsidRDefault="00245AB8" w:rsidP="00245AB8">
      <w:pPr>
        <w:pStyle w:val="Ryckeveldebroodtekst"/>
      </w:pPr>
      <w:r>
        <w:t xml:space="preserve">Scholen die </w:t>
      </w:r>
      <w:r w:rsidRPr="00AC0AD4">
        <w:rPr>
          <w:b/>
        </w:rPr>
        <w:t>starten</w:t>
      </w:r>
      <w:r>
        <w:t xml:space="preserve"> met een EPAS-project doorlopen</w:t>
      </w:r>
      <w:r w:rsidR="00BE4069">
        <w:t xml:space="preserve"> volgende stappen</w:t>
      </w:r>
      <w:r>
        <w:t xml:space="preserve">: </w:t>
      </w:r>
    </w:p>
    <w:p w14:paraId="79038C87" w14:textId="77777777" w:rsidR="00245AB8" w:rsidRDefault="00245AB8" w:rsidP="00245AB8">
      <w:pPr>
        <w:pStyle w:val="Ryckeveldebroodtekst"/>
        <w:numPr>
          <w:ilvl w:val="0"/>
          <w:numId w:val="45"/>
        </w:numPr>
      </w:pPr>
      <w:r>
        <w:t xml:space="preserve">Deelname aan de inleidende sessie in het Informatiebureau van het Europees Parlement </w:t>
      </w:r>
    </w:p>
    <w:p w14:paraId="1833147A" w14:textId="3EC8AACA" w:rsidR="00245AB8" w:rsidRDefault="00245AB8" w:rsidP="0005773A">
      <w:pPr>
        <w:pStyle w:val="Ryckeveldebroodtekst"/>
        <w:numPr>
          <w:ilvl w:val="0"/>
          <w:numId w:val="45"/>
        </w:numPr>
      </w:pPr>
      <w:r>
        <w:t xml:space="preserve">Inschrijven in het programma via </w:t>
      </w:r>
      <w:r w:rsidR="00AC5C8E">
        <w:t xml:space="preserve">het </w:t>
      </w:r>
      <w:r>
        <w:t>online inschrijvingsformulier</w:t>
      </w:r>
      <w:r w:rsidR="00AC5C8E">
        <w:t>:</w:t>
      </w:r>
      <w:r w:rsidR="00231999">
        <w:t xml:space="preserve"> </w:t>
      </w:r>
      <w:hyperlink r:id="rId46" w:history="1">
        <w:r w:rsidR="00231999" w:rsidRPr="002C7770">
          <w:rPr>
            <w:rStyle w:val="Hyperlink"/>
            <w:szCs w:val="22"/>
          </w:rPr>
          <w:t>https://forms.gle/hBwYDFwQmnMSvbJt8</w:t>
        </w:r>
      </w:hyperlink>
    </w:p>
    <w:p w14:paraId="7AA5427D" w14:textId="77777777" w:rsidR="00245AB8" w:rsidRDefault="00245AB8" w:rsidP="00245AB8">
      <w:pPr>
        <w:pStyle w:val="Ryckeveldebroodtekst"/>
        <w:numPr>
          <w:ilvl w:val="0"/>
          <w:numId w:val="45"/>
        </w:numPr>
      </w:pPr>
      <w:r>
        <w:t xml:space="preserve">Opstarten van werkgroep(je) op school: </w:t>
      </w:r>
      <w:r w:rsidRPr="007D5675">
        <w:rPr>
          <w:b/>
        </w:rPr>
        <w:t xml:space="preserve">de senior </w:t>
      </w:r>
      <w:proofErr w:type="spellStart"/>
      <w:r w:rsidRPr="007D5675">
        <w:rPr>
          <w:b/>
        </w:rPr>
        <w:t>ambassadors</w:t>
      </w:r>
      <w:proofErr w:type="spellEnd"/>
      <w:r>
        <w:t xml:space="preserve"> (kan ook ander personeel van de school zijn, anders dan leraren)</w:t>
      </w:r>
    </w:p>
    <w:p w14:paraId="30F4C220" w14:textId="77777777" w:rsidR="00AC5C8E" w:rsidRPr="00586ABB" w:rsidRDefault="00AC5C8E" w:rsidP="00AC5C8E">
      <w:pPr>
        <w:pStyle w:val="Ryckeveldebroodtekst"/>
        <w:numPr>
          <w:ilvl w:val="0"/>
          <w:numId w:val="45"/>
        </w:numPr>
      </w:pPr>
      <w:r w:rsidRPr="00586ABB">
        <w:t>Werven van junior ambassadors (minstens 2)</w:t>
      </w:r>
    </w:p>
    <w:p w14:paraId="38C82443" w14:textId="77777777" w:rsidR="00AC5C8E" w:rsidRDefault="00AC5C8E" w:rsidP="00AC5C8E">
      <w:pPr>
        <w:pStyle w:val="Ryckeveldebroodtekst"/>
        <w:numPr>
          <w:ilvl w:val="0"/>
          <w:numId w:val="45"/>
        </w:numPr>
      </w:pPr>
      <w:r>
        <w:t xml:space="preserve">Elke senior </w:t>
      </w:r>
      <w:proofErr w:type="spellStart"/>
      <w:r>
        <w:t>ambassador</w:t>
      </w:r>
      <w:proofErr w:type="spellEnd"/>
      <w:r>
        <w:t xml:space="preserve"> sluit aan bij de </w:t>
      </w:r>
      <w:hyperlink r:id="rId47" w:history="1">
        <w:r w:rsidR="00FF2D3A" w:rsidRPr="00E85284">
          <w:rPr>
            <w:rStyle w:val="Hyperlink"/>
          </w:rPr>
          <w:t xml:space="preserve">gesloten Facebookgroep voor senior </w:t>
        </w:r>
        <w:proofErr w:type="spellStart"/>
        <w:r w:rsidR="00FF2D3A" w:rsidRPr="00E85284">
          <w:rPr>
            <w:rStyle w:val="Hyperlink"/>
          </w:rPr>
          <w:t>ambassadors</w:t>
        </w:r>
        <w:proofErr w:type="spellEnd"/>
      </w:hyperlink>
      <w:r>
        <w:t xml:space="preserve">. </w:t>
      </w:r>
    </w:p>
    <w:p w14:paraId="08939550" w14:textId="77777777" w:rsidR="00AC5C8E" w:rsidRDefault="00AC5C8E" w:rsidP="00AC5C8E">
      <w:pPr>
        <w:pStyle w:val="Ryckeveldebroodtekst"/>
      </w:pPr>
    </w:p>
    <w:p w14:paraId="20D3DDFB" w14:textId="661E11B0" w:rsidR="00245AB8" w:rsidRPr="008B0985" w:rsidRDefault="00B8240A" w:rsidP="00245AB8">
      <w:pPr>
        <w:pStyle w:val="Ryckeveldebroodtekst"/>
      </w:pPr>
      <w:r w:rsidRPr="00B8240A">
        <w:rPr>
          <w:b/>
        </w:rPr>
        <w:t>D</w:t>
      </w:r>
      <w:r w:rsidR="00245AB8" w:rsidRPr="00AC0AD4">
        <w:rPr>
          <w:b/>
        </w:rPr>
        <w:t xml:space="preserve">e </w:t>
      </w:r>
      <w:r w:rsidR="00245AB8">
        <w:rPr>
          <w:b/>
        </w:rPr>
        <w:t xml:space="preserve">reeds gecertificeerde </w:t>
      </w:r>
      <w:r w:rsidR="00245AB8" w:rsidRPr="00AC0AD4">
        <w:rPr>
          <w:b/>
        </w:rPr>
        <w:t>scholen</w:t>
      </w:r>
      <w:r w:rsidR="00245AB8">
        <w:t xml:space="preserve"> </w:t>
      </w:r>
      <w:r w:rsidR="00BE4069">
        <w:t>brengen</w:t>
      </w:r>
      <w:r w:rsidR="00245AB8">
        <w:t xml:space="preserve"> volgende zaken in orde:</w:t>
      </w:r>
    </w:p>
    <w:p w14:paraId="7AF79755" w14:textId="71990820" w:rsidR="00AC5C8E" w:rsidRPr="00AC5C8E" w:rsidRDefault="00AC5C8E" w:rsidP="0005773A">
      <w:pPr>
        <w:pStyle w:val="Ryckeveldebroodtekst"/>
        <w:numPr>
          <w:ilvl w:val="0"/>
          <w:numId w:val="46"/>
        </w:numPr>
      </w:pPr>
      <w:r>
        <w:t>Inschrijven in het programma voor dit schooljaar via het online inschrijvingsformulier:</w:t>
      </w:r>
      <w:r w:rsidR="0005773A" w:rsidRPr="0005773A">
        <w:t xml:space="preserve"> </w:t>
      </w:r>
      <w:hyperlink r:id="rId48" w:history="1">
        <w:r w:rsidR="00231999" w:rsidRPr="002C7770">
          <w:rPr>
            <w:rStyle w:val="Hyperlink"/>
            <w:szCs w:val="22"/>
          </w:rPr>
          <w:t>https://forms.gle/hBwYDFwQmnMSvbJt8</w:t>
        </w:r>
      </w:hyperlink>
      <w:r w:rsidR="00231999">
        <w:rPr>
          <w:szCs w:val="22"/>
        </w:rPr>
        <w:t xml:space="preserve"> </w:t>
      </w:r>
      <w:hyperlink r:id="rId49" w:history="1"/>
      <w:r w:rsidR="0005773A">
        <w:t xml:space="preserve">  </w:t>
      </w:r>
      <w:r>
        <w:t xml:space="preserve">  </w:t>
      </w:r>
    </w:p>
    <w:p w14:paraId="07759E14" w14:textId="77777777" w:rsidR="00245AB8" w:rsidRPr="00586ABB" w:rsidRDefault="00245AB8" w:rsidP="00245AB8">
      <w:pPr>
        <w:pStyle w:val="Ryckeveldebroodtekst"/>
        <w:numPr>
          <w:ilvl w:val="0"/>
          <w:numId w:val="46"/>
        </w:numPr>
      </w:pPr>
      <w:r w:rsidRPr="00586ABB">
        <w:t>Werven van junior ambassadors (minstens 2)</w:t>
      </w:r>
      <w:r w:rsidR="00CA7EE9" w:rsidRPr="00586ABB">
        <w:t xml:space="preserve">. </w:t>
      </w:r>
    </w:p>
    <w:p w14:paraId="463E2508" w14:textId="77777777" w:rsidR="00245AB8" w:rsidRDefault="00245AB8" w:rsidP="00245AB8">
      <w:pPr>
        <w:pStyle w:val="Ryckeveldebroodtekst"/>
        <w:numPr>
          <w:ilvl w:val="0"/>
          <w:numId w:val="46"/>
        </w:numPr>
      </w:pPr>
      <w:r w:rsidRPr="006904AF">
        <w:rPr>
          <w:i/>
        </w:rPr>
        <w:t>Eventueel</w:t>
      </w:r>
      <w:r>
        <w:t xml:space="preserve">: extra werven van / vernieuwen van ploeg van senior </w:t>
      </w:r>
      <w:proofErr w:type="spellStart"/>
      <w:r>
        <w:t>ambassadors</w:t>
      </w:r>
      <w:proofErr w:type="spellEnd"/>
      <w:r>
        <w:t xml:space="preserve"> op school. </w:t>
      </w:r>
    </w:p>
    <w:p w14:paraId="591F6D7C" w14:textId="77777777" w:rsidR="00FF2D3A" w:rsidRDefault="00FF2D3A" w:rsidP="00FF2D3A">
      <w:pPr>
        <w:pStyle w:val="Ryckeveldebroodtekst"/>
        <w:numPr>
          <w:ilvl w:val="0"/>
          <w:numId w:val="46"/>
        </w:numPr>
      </w:pPr>
      <w:r>
        <w:t xml:space="preserve">Elke senior </w:t>
      </w:r>
      <w:proofErr w:type="spellStart"/>
      <w:r>
        <w:t>ambassador</w:t>
      </w:r>
      <w:proofErr w:type="spellEnd"/>
      <w:r>
        <w:t xml:space="preserve"> sluit aan bij de </w:t>
      </w:r>
      <w:hyperlink r:id="rId50" w:history="1">
        <w:r w:rsidRPr="00E85284">
          <w:rPr>
            <w:rStyle w:val="Hyperlink"/>
          </w:rPr>
          <w:t xml:space="preserve">gesloten Facebookgroep voor senior </w:t>
        </w:r>
        <w:proofErr w:type="spellStart"/>
        <w:r w:rsidRPr="00E85284">
          <w:rPr>
            <w:rStyle w:val="Hyperlink"/>
          </w:rPr>
          <w:t>ambassadors</w:t>
        </w:r>
        <w:proofErr w:type="spellEnd"/>
      </w:hyperlink>
      <w:r>
        <w:t xml:space="preserve">. </w:t>
      </w:r>
    </w:p>
    <w:p w14:paraId="22358891" w14:textId="77777777" w:rsidR="00245AB8" w:rsidRDefault="00245AB8" w:rsidP="0020681E">
      <w:pPr>
        <w:pStyle w:val="Ryckeveldebroodtekst"/>
      </w:pPr>
    </w:p>
    <w:p w14:paraId="7AC4EC54" w14:textId="77777777" w:rsidR="00FF76D5" w:rsidRPr="00FF76D5" w:rsidRDefault="006F3109" w:rsidP="00397D97">
      <w:pPr>
        <w:pStyle w:val="RyckeveldeKop4"/>
      </w:pPr>
      <w:r>
        <w:t>2</w:t>
      </w:r>
      <w:r w:rsidR="00FF76D5">
        <w:t xml:space="preserve">. Inhoudelijk verslag </w:t>
      </w:r>
      <w:r w:rsidR="007C0EB9">
        <w:t>invullen</w:t>
      </w:r>
    </w:p>
    <w:p w14:paraId="6FAB418F" w14:textId="52C7FEA9" w:rsidR="00FF76D5" w:rsidRDefault="007C0EB9" w:rsidP="0020681E">
      <w:pPr>
        <w:pStyle w:val="Ryckeveldebroodtekst"/>
      </w:pPr>
      <w:r>
        <w:t>Je krijgt bij het begin van het schooljaar een sjabloon voor inhoudelijk verslag.</w:t>
      </w:r>
      <w:r w:rsidR="00231999">
        <w:t xml:space="preserve"> Dit kan je ook downloaden van </w:t>
      </w:r>
      <w:hyperlink r:id="rId51" w:history="1">
        <w:r w:rsidR="00A824B8" w:rsidRPr="00A824B8">
          <w:rPr>
            <w:rStyle w:val="Hyperlink"/>
          </w:rPr>
          <w:t>www.europahuis.be/nl/epas</w:t>
        </w:r>
      </w:hyperlink>
      <w:r w:rsidR="00231999">
        <w:t xml:space="preserve">. </w:t>
      </w:r>
      <w:r>
        <w:t xml:space="preserve">Je </w:t>
      </w:r>
      <w:r w:rsidR="00E21EC0">
        <w:t>kan er gedurende het ganse jaar</w:t>
      </w:r>
      <w:r>
        <w:t xml:space="preserve"> samen met de andere senior </w:t>
      </w:r>
      <w:proofErr w:type="spellStart"/>
      <w:r>
        <w:t>ambassadors</w:t>
      </w:r>
      <w:proofErr w:type="spellEnd"/>
      <w:r>
        <w:t xml:space="preserve"> aan werken</w:t>
      </w:r>
      <w:r w:rsidR="004F32D3">
        <w:t>.</w:t>
      </w:r>
      <w:r>
        <w:t xml:space="preserve"> Tegen </w:t>
      </w:r>
      <w:r w:rsidR="00A824B8">
        <w:t>begin juni</w:t>
      </w:r>
      <w:r>
        <w:t xml:space="preserve"> moet je dit verslag indienen.</w:t>
      </w:r>
      <w:r w:rsidR="004F32D3">
        <w:t xml:space="preserve"> Het is o.a. aan de hand van dit verslag dat de school beoordeeld en begeleid wordt.</w:t>
      </w:r>
      <w:r w:rsidR="00902BB6">
        <w:t xml:space="preserve"> </w:t>
      </w:r>
      <w:r w:rsidR="00902BB6" w:rsidRPr="00731B75">
        <w:rPr>
          <w:highlight w:val="yellow"/>
        </w:rPr>
        <w:t>We raden jullie aan om niet te wachten tot het einde van het schooljaar om het verslag in te vullen, maar om te proberen dit na elke activiteit up to date te houden. Dat spaart veel tijd in de al drukke laatste maanden van het schooljaar</w:t>
      </w:r>
      <w:r w:rsidR="00902BB6">
        <w:t xml:space="preserve">. </w:t>
      </w:r>
    </w:p>
    <w:p w14:paraId="17FEEC49" w14:textId="77777777" w:rsidR="00FF76D5" w:rsidRDefault="00FF76D5" w:rsidP="0020681E">
      <w:pPr>
        <w:pStyle w:val="Ryckeveldebroodtekst"/>
      </w:pPr>
    </w:p>
    <w:p w14:paraId="29BB5E33" w14:textId="77777777" w:rsidR="00CC60E3" w:rsidRDefault="00CC60E3" w:rsidP="00CC60E3">
      <w:pPr>
        <w:pStyle w:val="RyckeveldeKop3"/>
      </w:pPr>
      <w:r>
        <w:t xml:space="preserve">2. </w:t>
      </w:r>
      <w:r w:rsidR="00397D97">
        <w:t>communicatie</w:t>
      </w:r>
    </w:p>
    <w:p w14:paraId="14198E6A" w14:textId="77777777" w:rsidR="00397D97" w:rsidRPr="00FF76D5" w:rsidRDefault="00C119A6" w:rsidP="00397D97">
      <w:pPr>
        <w:pStyle w:val="RyckeveldeKop4"/>
      </w:pPr>
      <w:r>
        <w:t>1. Gezamenlijk EPAS-</w:t>
      </w:r>
      <w:r w:rsidR="00397D97">
        <w:t xml:space="preserve">overleg tussen junior en senior </w:t>
      </w:r>
      <w:proofErr w:type="spellStart"/>
      <w:r w:rsidR="00397D97">
        <w:t>ambassadors</w:t>
      </w:r>
      <w:proofErr w:type="spellEnd"/>
    </w:p>
    <w:p w14:paraId="337941B7" w14:textId="77777777" w:rsidR="00397D97" w:rsidRDefault="00397D97" w:rsidP="00397D97">
      <w:pPr>
        <w:pStyle w:val="Ryckeveldebroodtekst"/>
      </w:pPr>
      <w:r>
        <w:t xml:space="preserve">Voor een aantal activiteiten op school is het nodig dat de senior </w:t>
      </w:r>
      <w:proofErr w:type="spellStart"/>
      <w:r>
        <w:t>ambassadors</w:t>
      </w:r>
      <w:proofErr w:type="spellEnd"/>
      <w:r>
        <w:t xml:space="preserve"> en </w:t>
      </w:r>
      <w:proofErr w:type="spellStart"/>
      <w:r>
        <w:t>juniors</w:t>
      </w:r>
      <w:proofErr w:type="spellEnd"/>
      <w:r>
        <w:t xml:space="preserve"> samen overleggen, bijvoorbeeld de 9-mei activiteit op school. Het doel van dit overleg is dat de </w:t>
      </w:r>
      <w:proofErr w:type="spellStart"/>
      <w:r>
        <w:t>juniors</w:t>
      </w:r>
      <w:proofErr w:type="spellEnd"/>
      <w:r>
        <w:t xml:space="preserve"> hun ideeën toetsen bij de senior </w:t>
      </w:r>
      <w:proofErr w:type="spellStart"/>
      <w:r>
        <w:t>ambassadors</w:t>
      </w:r>
      <w:proofErr w:type="spellEnd"/>
      <w:r>
        <w:t xml:space="preserve"> en dat deze laatste de mogelijkheden op school toelichten en de activiteiten van de </w:t>
      </w:r>
      <w:proofErr w:type="spellStart"/>
      <w:r>
        <w:t>juniors</w:t>
      </w:r>
      <w:proofErr w:type="spellEnd"/>
      <w:r>
        <w:t xml:space="preserve"> faciliteren. </w:t>
      </w:r>
    </w:p>
    <w:p w14:paraId="4DDACEB7" w14:textId="77777777" w:rsidR="00CC60E3" w:rsidRPr="0016598B" w:rsidRDefault="00CC60E3" w:rsidP="00397D97">
      <w:pPr>
        <w:pStyle w:val="RyckeveldeKop4"/>
      </w:pPr>
      <w:r w:rsidRPr="0016598B">
        <w:lastRenderedPageBreak/>
        <w:t>2. EPAS-activiteiten posten</w:t>
      </w:r>
      <w:r>
        <w:t xml:space="preserve"> op </w:t>
      </w:r>
      <w:proofErr w:type="spellStart"/>
      <w:r>
        <w:t>social</w:t>
      </w:r>
      <w:proofErr w:type="spellEnd"/>
      <w:r>
        <w:t xml:space="preserve"> media</w:t>
      </w:r>
    </w:p>
    <w:p w14:paraId="5E391606" w14:textId="77777777" w:rsidR="00CC60E3" w:rsidRPr="00397D97" w:rsidRDefault="00CC60E3" w:rsidP="00CC60E3">
      <w:pPr>
        <w:pStyle w:val="Ryckeveldebroodtekst"/>
        <w:rPr>
          <w:i/>
        </w:rPr>
      </w:pPr>
      <w:r w:rsidRPr="00397D97">
        <w:rPr>
          <w:i/>
        </w:rPr>
        <w:t xml:space="preserve">Zowel door senior als junior </w:t>
      </w:r>
      <w:proofErr w:type="spellStart"/>
      <w:r w:rsidRPr="00397D97">
        <w:rPr>
          <w:i/>
        </w:rPr>
        <w:t>ambassadors</w:t>
      </w:r>
      <w:proofErr w:type="spellEnd"/>
    </w:p>
    <w:p w14:paraId="4F0ED253" w14:textId="77777777" w:rsidR="00F054B6" w:rsidRDefault="00CC60E3" w:rsidP="00CC60E3">
      <w:pPr>
        <w:pStyle w:val="Ryckeveldebroodtekst"/>
      </w:pPr>
      <w:r>
        <w:t xml:space="preserve">Graag indien mogelijk activiteiten posten op sociale media met de hashtags </w:t>
      </w:r>
      <w:hyperlink r:id="rId52" w:history="1">
        <w:r w:rsidRPr="002C3E00">
          <w:rPr>
            <w:rStyle w:val="Hyperlink"/>
          </w:rPr>
          <w:t>#</w:t>
        </w:r>
        <w:proofErr w:type="spellStart"/>
        <w:r w:rsidRPr="002C3E00">
          <w:rPr>
            <w:rStyle w:val="Hyperlink"/>
          </w:rPr>
          <w:t>EPASbe</w:t>
        </w:r>
        <w:proofErr w:type="spellEnd"/>
      </w:hyperlink>
      <w:r>
        <w:t xml:space="preserve"> (=voor België) en </w:t>
      </w:r>
      <w:r w:rsidRPr="00F80CDA">
        <w:t>#</w:t>
      </w:r>
      <w:proofErr w:type="spellStart"/>
      <w:r w:rsidRPr="00F80CDA">
        <w:t>EPAmbassadorSchool</w:t>
      </w:r>
      <w:proofErr w:type="spellEnd"/>
      <w:r w:rsidRPr="00F80CDA">
        <w:t xml:space="preserve"> en #</w:t>
      </w:r>
      <w:proofErr w:type="spellStart"/>
      <w:r w:rsidRPr="00F80CDA">
        <w:t>EPAmbassadorSchools</w:t>
      </w:r>
      <w:proofErr w:type="spellEnd"/>
      <w:r w:rsidRPr="00F80CDA">
        <w:t xml:space="preserve"> (=voor het Europees netwerk van EPAS)</w:t>
      </w:r>
      <w:r>
        <w:t xml:space="preserve">. Op die manier deel je met de wereld wat je zelf </w:t>
      </w:r>
      <w:r w:rsidR="00C119A6">
        <w:t>doet op school binnen het EPAS-</w:t>
      </w:r>
      <w:r>
        <w:t>project. Het is bovendien erg interessant om via de Europese hashtags #</w:t>
      </w:r>
      <w:proofErr w:type="spellStart"/>
      <w:r>
        <w:t>EPAmbassadorschool</w:t>
      </w:r>
      <w:proofErr w:type="spellEnd"/>
      <w:r>
        <w:t xml:space="preserve"> en #</w:t>
      </w:r>
      <w:proofErr w:type="spellStart"/>
      <w:r>
        <w:t>EPAmbassadorschools</w:t>
      </w:r>
      <w:proofErr w:type="spellEnd"/>
      <w:r>
        <w:t xml:space="preserve"> te zien wat andere scholen in Europa posten. Op die manier vergroot het gevoel om deel uit te maken van een </w:t>
      </w:r>
      <w:r w:rsidRPr="0073383B">
        <w:rPr>
          <w:i/>
        </w:rPr>
        <w:t xml:space="preserve">Europese </w:t>
      </w:r>
      <w:r>
        <w:rPr>
          <w:i/>
        </w:rPr>
        <w:t>EPAS-</w:t>
      </w:r>
      <w:r w:rsidRPr="0073383B">
        <w:rPr>
          <w:i/>
        </w:rPr>
        <w:t>community</w:t>
      </w:r>
      <w:r>
        <w:t xml:space="preserve">. </w:t>
      </w:r>
    </w:p>
    <w:p w14:paraId="06A79472" w14:textId="77777777" w:rsidR="00CC60E3" w:rsidRPr="0016598B" w:rsidRDefault="00CC60E3" w:rsidP="00397D97">
      <w:pPr>
        <w:pStyle w:val="RyckeveldeKop4"/>
      </w:pPr>
      <w:r w:rsidRPr="0016598B">
        <w:t>3. Via eigen kanalen deelname aan EPAS communiceren</w:t>
      </w:r>
    </w:p>
    <w:p w14:paraId="65F6882B" w14:textId="09CB17C2" w:rsidR="00CC60E3" w:rsidRDefault="00CC60E3" w:rsidP="00CC60E3">
      <w:pPr>
        <w:pStyle w:val="Ryckeveldebroodtekst"/>
      </w:pPr>
      <w:r>
        <w:t xml:space="preserve">Graag in de eigen nieuwsbrief en via de eigen communicatiekanalen communiceren over EPAS en de activiteiten op school binnen EPAS. Dit kan samenvallen met </w:t>
      </w:r>
      <w:r w:rsidR="009E5E21">
        <w:t>punt 2</w:t>
      </w:r>
      <w:r>
        <w:t xml:space="preserve"> (zie hier net boven) wanneer je de hashtags gebruikt. </w:t>
      </w:r>
    </w:p>
    <w:p w14:paraId="3DD2C0A6" w14:textId="77777777" w:rsidR="00CC60E3" w:rsidRPr="0016598B" w:rsidRDefault="00CC60E3" w:rsidP="00397D97">
      <w:pPr>
        <w:pStyle w:val="RyckeveldeKop4"/>
      </w:pPr>
      <w:r w:rsidRPr="0016598B">
        <w:t>4. EPAS / Europa info op schoolwebsite</w:t>
      </w:r>
    </w:p>
    <w:p w14:paraId="593570C7" w14:textId="77777777" w:rsidR="00CC60E3" w:rsidRPr="00397D97" w:rsidRDefault="00CC60E3" w:rsidP="00CC60E3">
      <w:pPr>
        <w:pStyle w:val="Ryckeveldebroodtekst"/>
        <w:rPr>
          <w:i/>
        </w:rPr>
      </w:pPr>
      <w:r w:rsidRPr="00397D97">
        <w:rPr>
          <w:i/>
        </w:rPr>
        <w:t xml:space="preserve">Door senior </w:t>
      </w:r>
      <w:proofErr w:type="spellStart"/>
      <w:r w:rsidRPr="00397D97">
        <w:rPr>
          <w:i/>
        </w:rPr>
        <w:t>ambassadors</w:t>
      </w:r>
      <w:proofErr w:type="spellEnd"/>
      <w:r w:rsidRPr="00397D97">
        <w:rPr>
          <w:i/>
        </w:rPr>
        <w:t xml:space="preserve"> en/of personeel van de school</w:t>
      </w:r>
    </w:p>
    <w:p w14:paraId="72345F47" w14:textId="77777777" w:rsidR="00CC60E3" w:rsidRDefault="00CC60E3" w:rsidP="0020681E">
      <w:pPr>
        <w:pStyle w:val="Ryckeveldebroodtekst"/>
      </w:pPr>
      <w:r>
        <w:t xml:space="preserve">Graag op de schoolwebsite een knop/infohoek voorzien met informatie over EPAS (dat de school deelneemt en link naar meer informatie), link naar de </w:t>
      </w:r>
      <w:hyperlink r:id="rId53" w:history="1">
        <w:r w:rsidR="001334AE" w:rsidRPr="00A23BBA">
          <w:rPr>
            <w:rStyle w:val="Hyperlink"/>
          </w:rPr>
          <w:t xml:space="preserve">website van het </w:t>
        </w:r>
        <w:r w:rsidR="00C119A6">
          <w:rPr>
            <w:rStyle w:val="Hyperlink"/>
          </w:rPr>
          <w:t>Bureau</w:t>
        </w:r>
        <w:r w:rsidR="001334AE" w:rsidRPr="00A23BBA">
          <w:rPr>
            <w:rStyle w:val="Hyperlink"/>
          </w:rPr>
          <w:t xml:space="preserve"> van het Europees Parlement in België</w:t>
        </w:r>
      </w:hyperlink>
      <w:r>
        <w:t xml:space="preserve">, naar het dichtstbijzijnde Europe Direct Informatiepunt en andere websites met nuttige Europa info. Dit is de virtuele vorm van het ‘infopunt Europa’.  </w:t>
      </w:r>
    </w:p>
    <w:p w14:paraId="5E381097" w14:textId="77777777" w:rsidR="006941C5" w:rsidRPr="00D94063" w:rsidRDefault="006F3109" w:rsidP="00397D97">
      <w:pPr>
        <w:pStyle w:val="RyckeveldeKop4"/>
      </w:pPr>
      <w:r>
        <w:t>5</w:t>
      </w:r>
      <w:r w:rsidR="006941C5" w:rsidRPr="00D94063">
        <w:t xml:space="preserve">. </w:t>
      </w:r>
      <w:r w:rsidR="006941C5">
        <w:t>Actief</w:t>
      </w:r>
      <w:r w:rsidR="006941C5" w:rsidRPr="00D94063">
        <w:t xml:space="preserve"> in de Belgische Facebookgroep </w:t>
      </w:r>
      <w:r>
        <w:t xml:space="preserve">/ het nationaal platform </w:t>
      </w:r>
      <w:r w:rsidR="006941C5" w:rsidRPr="00D94063">
        <w:t xml:space="preserve">voor </w:t>
      </w:r>
      <w:r w:rsidR="006941C5">
        <w:t xml:space="preserve">senior </w:t>
      </w:r>
      <w:proofErr w:type="spellStart"/>
      <w:r w:rsidR="006941C5">
        <w:t>ambassadors</w:t>
      </w:r>
      <w:proofErr w:type="spellEnd"/>
    </w:p>
    <w:p w14:paraId="27E15CFB" w14:textId="77777777" w:rsidR="006941C5" w:rsidRPr="00397D97" w:rsidRDefault="006941C5" w:rsidP="006941C5">
      <w:pPr>
        <w:pStyle w:val="Ryckeveldebroodtekst"/>
        <w:rPr>
          <w:i/>
        </w:rPr>
      </w:pPr>
      <w:r w:rsidRPr="00397D97">
        <w:rPr>
          <w:i/>
        </w:rPr>
        <w:t xml:space="preserve">Voor de senior </w:t>
      </w:r>
      <w:proofErr w:type="spellStart"/>
      <w:r w:rsidRPr="00397D97">
        <w:rPr>
          <w:i/>
        </w:rPr>
        <w:t>ambassadors</w:t>
      </w:r>
      <w:proofErr w:type="spellEnd"/>
    </w:p>
    <w:p w14:paraId="0BB8C0C9" w14:textId="60CFA2C2" w:rsidR="006941C5" w:rsidRDefault="006941C5" w:rsidP="006941C5">
      <w:pPr>
        <w:pStyle w:val="Ryckeveldebroodtekst"/>
      </w:pPr>
      <w:r>
        <w:t xml:space="preserve">Er is een gesloten Facebookgroep (opgestart door Europahuis Ryckevelde en het Liaison Office van het Europees Parlement in België) waarin de senior </w:t>
      </w:r>
      <w:proofErr w:type="spellStart"/>
      <w:r>
        <w:t>ambassadors</w:t>
      </w:r>
      <w:proofErr w:type="spellEnd"/>
      <w:r>
        <w:t xml:space="preserve"> van alle Belgische scholen met elkaar communiceren. Bedoeling is dat je ofwel in het NL ofwel in het FR post (volgens je eigen moedertaal). Af en toe komen vanuit het </w:t>
      </w:r>
      <w:r w:rsidR="001334AE">
        <w:t>Bureau van het Europees Parlement in België</w:t>
      </w:r>
      <w:r>
        <w:t xml:space="preserve"> interessante weetjes, maar </w:t>
      </w:r>
      <w:r w:rsidR="00480BC9">
        <w:t>het is even fijn als de</w:t>
      </w:r>
      <w:r>
        <w:t xml:space="preserve"> senior </w:t>
      </w:r>
      <w:proofErr w:type="spellStart"/>
      <w:r>
        <w:t>ambassadors</w:t>
      </w:r>
      <w:proofErr w:type="spellEnd"/>
      <w:r>
        <w:t xml:space="preserve"> er ook spontaan interessante opinies/artikels posten, en elkaar ondersteunen bij eve</w:t>
      </w:r>
      <w:r w:rsidR="006F3109">
        <w:t xml:space="preserve">ntuele vragen of moeilijkheden. </w:t>
      </w:r>
    </w:p>
    <w:p w14:paraId="49C889F4" w14:textId="5546F7B8" w:rsidR="006941C5" w:rsidRDefault="006941C5" w:rsidP="0020681E">
      <w:pPr>
        <w:pStyle w:val="Ryckeveldebroodtekst"/>
      </w:pPr>
    </w:p>
    <w:sectPr w:rsidR="006941C5" w:rsidSect="002D4793">
      <w:headerReference w:type="even" r:id="rId54"/>
      <w:footerReference w:type="default" r:id="rId55"/>
      <w:pgSz w:w="16840" w:h="11900" w:orient="landscape"/>
      <w:pgMar w:top="1276" w:right="1389" w:bottom="1418" w:left="1276" w:header="708" w:footer="708" w:gutter="0"/>
      <w:pgNumType w:start="1"/>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9DDE" w14:textId="77777777" w:rsidR="0021701D" w:rsidRDefault="0021701D">
      <w:r>
        <w:separator/>
      </w:r>
    </w:p>
  </w:endnote>
  <w:endnote w:type="continuationSeparator" w:id="0">
    <w:p w14:paraId="500123CB" w14:textId="77777777" w:rsidR="0021701D" w:rsidRDefault="002170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961692"/>
      <w:docPartObj>
        <w:docPartGallery w:val="Page Numbers (Bottom of Page)"/>
        <w:docPartUnique/>
      </w:docPartObj>
    </w:sdtPr>
    <w:sdtEndPr>
      <w:rPr>
        <w:rFonts w:ascii="Calibri Light" w:hAnsi="Calibri Light" w:cs="Calibri Light"/>
        <w:sz w:val="22"/>
        <w:szCs w:val="22"/>
      </w:rPr>
    </w:sdtEndPr>
    <w:sdtContent>
      <w:p w14:paraId="2D4A0D3D" w14:textId="4EE6B614" w:rsidR="007708CE" w:rsidRPr="0015325C" w:rsidRDefault="007708CE">
        <w:pPr>
          <w:pStyle w:val="Voettekst"/>
          <w:jc w:val="center"/>
          <w:rPr>
            <w:rFonts w:ascii="Calibri Light" w:hAnsi="Calibri Light" w:cs="Calibri Light"/>
            <w:sz w:val="22"/>
            <w:szCs w:val="22"/>
          </w:rPr>
        </w:pPr>
        <w:r w:rsidRPr="0015325C">
          <w:rPr>
            <w:rFonts w:ascii="Calibri Light" w:hAnsi="Calibri Light" w:cs="Calibri Light"/>
            <w:sz w:val="22"/>
            <w:szCs w:val="22"/>
          </w:rPr>
          <w:fldChar w:fldCharType="begin"/>
        </w:r>
        <w:r w:rsidRPr="0015325C">
          <w:rPr>
            <w:rFonts w:ascii="Calibri Light" w:hAnsi="Calibri Light" w:cs="Calibri Light"/>
            <w:sz w:val="22"/>
            <w:szCs w:val="22"/>
          </w:rPr>
          <w:instrText>PAGE   \* MERGEFORMAT</w:instrText>
        </w:r>
        <w:r w:rsidRPr="0015325C">
          <w:rPr>
            <w:rFonts w:ascii="Calibri Light" w:hAnsi="Calibri Light" w:cs="Calibri Light"/>
            <w:sz w:val="22"/>
            <w:szCs w:val="22"/>
          </w:rPr>
          <w:fldChar w:fldCharType="separate"/>
        </w:r>
        <w:r w:rsidR="00731B75">
          <w:rPr>
            <w:rFonts w:ascii="Calibri Light" w:hAnsi="Calibri Light" w:cs="Calibri Light"/>
            <w:noProof/>
            <w:sz w:val="22"/>
            <w:szCs w:val="22"/>
          </w:rPr>
          <w:t>15</w:t>
        </w:r>
        <w:r w:rsidRPr="0015325C">
          <w:rPr>
            <w:rFonts w:ascii="Calibri Light" w:hAnsi="Calibri Light" w:cs="Calibri Light"/>
            <w:sz w:val="22"/>
            <w:szCs w:val="22"/>
          </w:rPr>
          <w:fldChar w:fldCharType="end"/>
        </w:r>
      </w:p>
    </w:sdtContent>
  </w:sdt>
  <w:p w14:paraId="0CEA9FED" w14:textId="77777777" w:rsidR="007708CE" w:rsidRDefault="007708CE" w:rsidP="008A4389">
    <w:pPr>
      <w:pStyle w:val="Voettekst"/>
      <w:tabs>
        <w:tab w:val="clear" w:pos="4153"/>
        <w:tab w:val="clear" w:pos="8306"/>
        <w:tab w:val="left" w:pos="7845"/>
      </w:tabs>
      <w:ind w:left="-709" w:right="-914"/>
      <w:rPr>
        <w:rFonts w:asciiTheme="minorHAnsi" w:hAnsiTheme="minorHAnsi" w:cstheme="minorHAnsi"/>
        <w:color w:val="112643"/>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F4477" w14:textId="77777777" w:rsidR="0021701D" w:rsidRDefault="0021701D">
      <w:r>
        <w:separator/>
      </w:r>
    </w:p>
  </w:footnote>
  <w:footnote w:type="continuationSeparator" w:id="0">
    <w:p w14:paraId="3BF41089" w14:textId="77777777" w:rsidR="0021701D" w:rsidRDefault="002170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AC15E" w14:textId="77777777" w:rsidR="007708CE" w:rsidRDefault="0021701D">
    <w:pPr>
      <w:pStyle w:val="Koptekst"/>
    </w:pPr>
    <w:r>
      <w:rPr>
        <w:noProof/>
        <w:lang w:val="en-US"/>
      </w:rPr>
      <w:pict w14:anchorId="52EA5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9pt;z-index:-251658752;mso-wrap-edited:f;mso-position-horizontal:center;mso-position-horizontal-relative:margin;mso-position-vertical:center;mso-position-vertical-relative:margin" wrapcoords="-27 0 -27 21561 21600 21561 21600 0 -27 0">
          <v:imagedata r:id="rId1" o:title="RV_bri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9.8pt;height:79.8pt" o:bullet="t">
        <v:imagedata r:id="rId1" o:title="sterretjeroze"/>
      </v:shape>
    </w:pict>
  </w:numPicBullet>
  <w:abstractNum w:abstractNumId="0" w15:restartNumberingAfterBreak="0">
    <w:nsid w:val="0036460A"/>
    <w:multiLevelType w:val="hybridMultilevel"/>
    <w:tmpl w:val="3C284BC0"/>
    <w:lvl w:ilvl="0" w:tplc="84B6E0E2">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1F2453D"/>
    <w:multiLevelType w:val="multilevel"/>
    <w:tmpl w:val="4CC81E0E"/>
    <w:styleLink w:val="Bulletpointsniveau1"/>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2" w15:restartNumberingAfterBreak="0">
    <w:nsid w:val="055C400F"/>
    <w:multiLevelType w:val="multilevel"/>
    <w:tmpl w:val="4CC81E0E"/>
    <w:styleLink w:val="OpmaakprofielMeerdereniveausSymbolsymbool11ptLinks038cmV"/>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3" w15:restartNumberingAfterBreak="0">
    <w:nsid w:val="06145A61"/>
    <w:multiLevelType w:val="multilevel"/>
    <w:tmpl w:val="4CC81E0E"/>
    <w:styleLink w:val="Ryckeveldeopsommingstekens"/>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4" w15:restartNumberingAfterBreak="0">
    <w:nsid w:val="09121ADC"/>
    <w:multiLevelType w:val="multilevel"/>
    <w:tmpl w:val="4CC81E0E"/>
    <w:numStyleLink w:val="OpmaakprofielMeerdereniveausSymbolsymbool11ptLinks038cmV"/>
  </w:abstractNum>
  <w:abstractNum w:abstractNumId="5" w15:restartNumberingAfterBreak="0">
    <w:nsid w:val="09860CDC"/>
    <w:multiLevelType w:val="multilevel"/>
    <w:tmpl w:val="4CC81E0E"/>
    <w:numStyleLink w:val="OpmaakprofielMeerdereniveausSymbolsymbool11ptLinks038cmV"/>
  </w:abstractNum>
  <w:abstractNum w:abstractNumId="6" w15:restartNumberingAfterBreak="0">
    <w:nsid w:val="0FB26407"/>
    <w:multiLevelType w:val="hybridMultilevel"/>
    <w:tmpl w:val="684EF6AC"/>
    <w:lvl w:ilvl="0" w:tplc="84B6E0E2">
      <w:start w:val="1"/>
      <w:numFmt w:val="decimal"/>
      <w:lvlText w:val="%1."/>
      <w:lvlJc w:val="left"/>
      <w:pPr>
        <w:ind w:left="720" w:hanging="360"/>
      </w:pPr>
      <w:rPr>
        <w:rFonts w:hint="default"/>
      </w:rPr>
    </w:lvl>
    <w:lvl w:ilvl="1" w:tplc="08130005">
      <w:start w:val="1"/>
      <w:numFmt w:val="bullet"/>
      <w:lvlText w:val=""/>
      <w:lvlJc w:val="left"/>
      <w:pPr>
        <w:ind w:left="1440" w:hanging="360"/>
      </w:pPr>
      <w:rPr>
        <w:rFonts w:ascii="Wingdings" w:hAnsi="Wingdings" w:hint="default"/>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017783B"/>
    <w:multiLevelType w:val="hybridMultilevel"/>
    <w:tmpl w:val="60B0C2B8"/>
    <w:lvl w:ilvl="0" w:tplc="AAF2A4A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44723C"/>
    <w:multiLevelType w:val="multilevel"/>
    <w:tmpl w:val="4CC81E0E"/>
    <w:numStyleLink w:val="Bulletsniveau1"/>
  </w:abstractNum>
  <w:abstractNum w:abstractNumId="9" w15:restartNumberingAfterBreak="0">
    <w:nsid w:val="141822E9"/>
    <w:multiLevelType w:val="multilevel"/>
    <w:tmpl w:val="4CC81E0E"/>
    <w:numStyleLink w:val="Ryckeveldeopsommingstekens"/>
  </w:abstractNum>
  <w:abstractNum w:abstractNumId="10" w15:restartNumberingAfterBreak="0">
    <w:nsid w:val="155D4B00"/>
    <w:multiLevelType w:val="hybridMultilevel"/>
    <w:tmpl w:val="16702F6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577315F"/>
    <w:multiLevelType w:val="hybridMultilevel"/>
    <w:tmpl w:val="A1AE351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92852FC"/>
    <w:multiLevelType w:val="hybridMultilevel"/>
    <w:tmpl w:val="9E2C73D2"/>
    <w:lvl w:ilvl="0" w:tplc="C9D8EDD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19B27E85"/>
    <w:multiLevelType w:val="multilevel"/>
    <w:tmpl w:val="4CC81E0E"/>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14" w15:restartNumberingAfterBreak="0">
    <w:nsid w:val="1B275B41"/>
    <w:multiLevelType w:val="hybridMultilevel"/>
    <w:tmpl w:val="4F0E6280"/>
    <w:lvl w:ilvl="0" w:tplc="D032927C">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9BE2164"/>
    <w:multiLevelType w:val="hybridMultilevel"/>
    <w:tmpl w:val="5454A580"/>
    <w:lvl w:ilvl="0" w:tplc="4774C1E8">
      <w:start w:val="1"/>
      <w:numFmt w:val="decimal"/>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D73F7A"/>
    <w:multiLevelType w:val="hybridMultilevel"/>
    <w:tmpl w:val="C6926550"/>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E524B8A"/>
    <w:multiLevelType w:val="multilevel"/>
    <w:tmpl w:val="4CC81E0E"/>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18" w15:restartNumberingAfterBreak="0">
    <w:nsid w:val="31C93614"/>
    <w:multiLevelType w:val="hybridMultilevel"/>
    <w:tmpl w:val="FE549662"/>
    <w:lvl w:ilvl="0" w:tplc="C09E0FD6">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334C27D9"/>
    <w:multiLevelType w:val="multilevel"/>
    <w:tmpl w:val="4CC81E0E"/>
    <w:numStyleLink w:val="Bulletpointsniveau1"/>
  </w:abstractNum>
  <w:abstractNum w:abstractNumId="20" w15:restartNumberingAfterBreak="0">
    <w:nsid w:val="33505116"/>
    <w:multiLevelType w:val="hybridMultilevel"/>
    <w:tmpl w:val="16A0522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CEF4E1B"/>
    <w:multiLevelType w:val="hybridMultilevel"/>
    <w:tmpl w:val="1AEACEDA"/>
    <w:lvl w:ilvl="0" w:tplc="184EC8DC">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EED381C"/>
    <w:multiLevelType w:val="multilevel"/>
    <w:tmpl w:val="4CC81E0E"/>
    <w:styleLink w:val="RyckeveldeopsommingstekensSymbolsymbool11ptLin"/>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23" w15:restartNumberingAfterBreak="0">
    <w:nsid w:val="40D97A0F"/>
    <w:multiLevelType w:val="hybridMultilevel"/>
    <w:tmpl w:val="B868EC8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2C82791"/>
    <w:multiLevelType w:val="hybridMultilevel"/>
    <w:tmpl w:val="63AE91F2"/>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5E64551"/>
    <w:multiLevelType w:val="hybridMultilevel"/>
    <w:tmpl w:val="1196F61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9B26C6A"/>
    <w:multiLevelType w:val="hybridMultilevel"/>
    <w:tmpl w:val="C3308A12"/>
    <w:lvl w:ilvl="0" w:tplc="D032927C">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4CAD4D2B"/>
    <w:multiLevelType w:val="hybridMultilevel"/>
    <w:tmpl w:val="51FCBD9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4F5C438D"/>
    <w:multiLevelType w:val="multilevel"/>
    <w:tmpl w:val="4CC81E0E"/>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29" w15:restartNumberingAfterBreak="0">
    <w:nsid w:val="514059D2"/>
    <w:multiLevelType w:val="multilevel"/>
    <w:tmpl w:val="4CC81E0E"/>
    <w:numStyleLink w:val="RyckeveldeopsommingstekensSymbolsymbool11ptLin"/>
  </w:abstractNum>
  <w:abstractNum w:abstractNumId="30" w15:restartNumberingAfterBreak="0">
    <w:nsid w:val="520B3850"/>
    <w:multiLevelType w:val="multilevel"/>
    <w:tmpl w:val="4CC81E0E"/>
    <w:styleLink w:val="Bulletsniveau1"/>
    <w:lvl w:ilvl="0">
      <w:start w:val="1"/>
      <w:numFmt w:val="bullet"/>
      <w:lvlText w:val=""/>
      <w:lvlPicBulletId w:val="0"/>
      <w:lvlJc w:val="left"/>
      <w:pPr>
        <w:ind w:left="578" w:hanging="360"/>
      </w:pPr>
      <w:rPr>
        <w:rFonts w:ascii="Symbol" w:hAnsi="Symbol"/>
        <w:sz w:val="22"/>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31" w15:restartNumberingAfterBreak="0">
    <w:nsid w:val="54CE2DB1"/>
    <w:multiLevelType w:val="hybridMultilevel"/>
    <w:tmpl w:val="4CC81E0E"/>
    <w:lvl w:ilvl="0" w:tplc="07C2D5EC">
      <w:start w:val="1"/>
      <w:numFmt w:val="bullet"/>
      <w:lvlText w:val=""/>
      <w:lvlPicBulletId w:val="0"/>
      <w:lvlJc w:val="left"/>
      <w:pPr>
        <w:ind w:left="578" w:hanging="360"/>
      </w:pPr>
      <w:rPr>
        <w:rFonts w:ascii="Symbol" w:hAnsi="Symbol" w:hint="default"/>
        <w:color w:val="auto"/>
      </w:rPr>
    </w:lvl>
    <w:lvl w:ilvl="1" w:tplc="08130003" w:tentative="1">
      <w:start w:val="1"/>
      <w:numFmt w:val="bullet"/>
      <w:lvlText w:val="o"/>
      <w:lvlJc w:val="left"/>
      <w:pPr>
        <w:ind w:left="1298" w:hanging="360"/>
      </w:pPr>
      <w:rPr>
        <w:rFonts w:ascii="Courier New" w:hAnsi="Courier New" w:cs="Courier New" w:hint="default"/>
      </w:rPr>
    </w:lvl>
    <w:lvl w:ilvl="2" w:tplc="08130005" w:tentative="1">
      <w:start w:val="1"/>
      <w:numFmt w:val="bullet"/>
      <w:lvlText w:val=""/>
      <w:lvlJc w:val="left"/>
      <w:pPr>
        <w:ind w:left="2018" w:hanging="360"/>
      </w:pPr>
      <w:rPr>
        <w:rFonts w:ascii="Wingdings" w:hAnsi="Wingdings" w:hint="default"/>
      </w:rPr>
    </w:lvl>
    <w:lvl w:ilvl="3" w:tplc="08130001" w:tentative="1">
      <w:start w:val="1"/>
      <w:numFmt w:val="bullet"/>
      <w:lvlText w:val=""/>
      <w:lvlJc w:val="left"/>
      <w:pPr>
        <w:ind w:left="2738" w:hanging="360"/>
      </w:pPr>
      <w:rPr>
        <w:rFonts w:ascii="Symbol" w:hAnsi="Symbol" w:hint="default"/>
      </w:rPr>
    </w:lvl>
    <w:lvl w:ilvl="4" w:tplc="08130003" w:tentative="1">
      <w:start w:val="1"/>
      <w:numFmt w:val="bullet"/>
      <w:lvlText w:val="o"/>
      <w:lvlJc w:val="left"/>
      <w:pPr>
        <w:ind w:left="3458" w:hanging="360"/>
      </w:pPr>
      <w:rPr>
        <w:rFonts w:ascii="Courier New" w:hAnsi="Courier New" w:cs="Courier New" w:hint="default"/>
      </w:rPr>
    </w:lvl>
    <w:lvl w:ilvl="5" w:tplc="08130005" w:tentative="1">
      <w:start w:val="1"/>
      <w:numFmt w:val="bullet"/>
      <w:lvlText w:val=""/>
      <w:lvlJc w:val="left"/>
      <w:pPr>
        <w:ind w:left="4178" w:hanging="360"/>
      </w:pPr>
      <w:rPr>
        <w:rFonts w:ascii="Wingdings" w:hAnsi="Wingdings" w:hint="default"/>
      </w:rPr>
    </w:lvl>
    <w:lvl w:ilvl="6" w:tplc="08130001" w:tentative="1">
      <w:start w:val="1"/>
      <w:numFmt w:val="bullet"/>
      <w:lvlText w:val=""/>
      <w:lvlJc w:val="left"/>
      <w:pPr>
        <w:ind w:left="4898" w:hanging="360"/>
      </w:pPr>
      <w:rPr>
        <w:rFonts w:ascii="Symbol" w:hAnsi="Symbol" w:hint="default"/>
      </w:rPr>
    </w:lvl>
    <w:lvl w:ilvl="7" w:tplc="08130003" w:tentative="1">
      <w:start w:val="1"/>
      <w:numFmt w:val="bullet"/>
      <w:lvlText w:val="o"/>
      <w:lvlJc w:val="left"/>
      <w:pPr>
        <w:ind w:left="5618" w:hanging="360"/>
      </w:pPr>
      <w:rPr>
        <w:rFonts w:ascii="Courier New" w:hAnsi="Courier New" w:cs="Courier New" w:hint="default"/>
      </w:rPr>
    </w:lvl>
    <w:lvl w:ilvl="8" w:tplc="08130005" w:tentative="1">
      <w:start w:val="1"/>
      <w:numFmt w:val="bullet"/>
      <w:lvlText w:val=""/>
      <w:lvlJc w:val="left"/>
      <w:pPr>
        <w:ind w:left="6338" w:hanging="360"/>
      </w:pPr>
      <w:rPr>
        <w:rFonts w:ascii="Wingdings" w:hAnsi="Wingdings" w:hint="default"/>
      </w:rPr>
    </w:lvl>
  </w:abstractNum>
  <w:abstractNum w:abstractNumId="32" w15:restartNumberingAfterBreak="0">
    <w:nsid w:val="56F54969"/>
    <w:multiLevelType w:val="hybridMultilevel"/>
    <w:tmpl w:val="F844DF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23267B0"/>
    <w:multiLevelType w:val="hybridMultilevel"/>
    <w:tmpl w:val="231094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26461A0"/>
    <w:multiLevelType w:val="hybridMultilevel"/>
    <w:tmpl w:val="126032D6"/>
    <w:lvl w:ilvl="0" w:tplc="0813000F">
      <w:start w:val="1"/>
      <w:numFmt w:val="decimal"/>
      <w:lvlText w:val="%1."/>
      <w:lvlJc w:val="left"/>
      <w:pPr>
        <w:ind w:left="360" w:hanging="360"/>
      </w:pPr>
      <w:rPr>
        <w:rFonts w:hint="default"/>
      </w:rPr>
    </w:lvl>
    <w:lvl w:ilvl="1" w:tplc="0813000F">
      <w:start w:val="1"/>
      <w:numFmt w:val="decimal"/>
      <w:lvlText w:val="%2."/>
      <w:lvlJc w:val="left"/>
      <w:pPr>
        <w:ind w:left="1080" w:hanging="360"/>
      </w:pPr>
      <w:rPr>
        <w:rFonts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5" w15:restartNumberingAfterBreak="0">
    <w:nsid w:val="63515CF1"/>
    <w:multiLevelType w:val="hybridMultilevel"/>
    <w:tmpl w:val="8F72AB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49E5FA9"/>
    <w:multiLevelType w:val="hybridMultilevel"/>
    <w:tmpl w:val="68CCD35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7" w15:restartNumberingAfterBreak="0">
    <w:nsid w:val="668C4702"/>
    <w:multiLevelType w:val="hybridMultilevel"/>
    <w:tmpl w:val="DB362B36"/>
    <w:lvl w:ilvl="0" w:tplc="08130001">
      <w:start w:val="1"/>
      <w:numFmt w:val="bullet"/>
      <w:lvlText w:val=""/>
      <w:lvlJc w:val="left"/>
      <w:pPr>
        <w:ind w:left="578" w:hanging="360"/>
      </w:pPr>
      <w:rPr>
        <w:rFonts w:ascii="Symbol" w:hAnsi="Symbol" w:hint="default"/>
      </w:rPr>
    </w:lvl>
    <w:lvl w:ilvl="1" w:tplc="08130003" w:tentative="1">
      <w:start w:val="1"/>
      <w:numFmt w:val="bullet"/>
      <w:lvlText w:val="o"/>
      <w:lvlJc w:val="left"/>
      <w:pPr>
        <w:ind w:left="1298" w:hanging="360"/>
      </w:pPr>
      <w:rPr>
        <w:rFonts w:ascii="Courier New" w:hAnsi="Courier New" w:cs="Courier New" w:hint="default"/>
      </w:rPr>
    </w:lvl>
    <w:lvl w:ilvl="2" w:tplc="08130005" w:tentative="1">
      <w:start w:val="1"/>
      <w:numFmt w:val="bullet"/>
      <w:lvlText w:val=""/>
      <w:lvlJc w:val="left"/>
      <w:pPr>
        <w:ind w:left="2018" w:hanging="360"/>
      </w:pPr>
      <w:rPr>
        <w:rFonts w:ascii="Wingdings" w:hAnsi="Wingdings" w:hint="default"/>
      </w:rPr>
    </w:lvl>
    <w:lvl w:ilvl="3" w:tplc="08130001" w:tentative="1">
      <w:start w:val="1"/>
      <w:numFmt w:val="bullet"/>
      <w:lvlText w:val=""/>
      <w:lvlJc w:val="left"/>
      <w:pPr>
        <w:ind w:left="2738" w:hanging="360"/>
      </w:pPr>
      <w:rPr>
        <w:rFonts w:ascii="Symbol" w:hAnsi="Symbol" w:hint="default"/>
      </w:rPr>
    </w:lvl>
    <w:lvl w:ilvl="4" w:tplc="08130003" w:tentative="1">
      <w:start w:val="1"/>
      <w:numFmt w:val="bullet"/>
      <w:lvlText w:val="o"/>
      <w:lvlJc w:val="left"/>
      <w:pPr>
        <w:ind w:left="3458" w:hanging="360"/>
      </w:pPr>
      <w:rPr>
        <w:rFonts w:ascii="Courier New" w:hAnsi="Courier New" w:cs="Courier New" w:hint="default"/>
      </w:rPr>
    </w:lvl>
    <w:lvl w:ilvl="5" w:tplc="08130005" w:tentative="1">
      <w:start w:val="1"/>
      <w:numFmt w:val="bullet"/>
      <w:lvlText w:val=""/>
      <w:lvlJc w:val="left"/>
      <w:pPr>
        <w:ind w:left="4178" w:hanging="360"/>
      </w:pPr>
      <w:rPr>
        <w:rFonts w:ascii="Wingdings" w:hAnsi="Wingdings" w:hint="default"/>
      </w:rPr>
    </w:lvl>
    <w:lvl w:ilvl="6" w:tplc="08130001" w:tentative="1">
      <w:start w:val="1"/>
      <w:numFmt w:val="bullet"/>
      <w:lvlText w:val=""/>
      <w:lvlJc w:val="left"/>
      <w:pPr>
        <w:ind w:left="4898" w:hanging="360"/>
      </w:pPr>
      <w:rPr>
        <w:rFonts w:ascii="Symbol" w:hAnsi="Symbol" w:hint="default"/>
      </w:rPr>
    </w:lvl>
    <w:lvl w:ilvl="7" w:tplc="08130003" w:tentative="1">
      <w:start w:val="1"/>
      <w:numFmt w:val="bullet"/>
      <w:lvlText w:val="o"/>
      <w:lvlJc w:val="left"/>
      <w:pPr>
        <w:ind w:left="5618" w:hanging="360"/>
      </w:pPr>
      <w:rPr>
        <w:rFonts w:ascii="Courier New" w:hAnsi="Courier New" w:cs="Courier New" w:hint="default"/>
      </w:rPr>
    </w:lvl>
    <w:lvl w:ilvl="8" w:tplc="08130005" w:tentative="1">
      <w:start w:val="1"/>
      <w:numFmt w:val="bullet"/>
      <w:lvlText w:val=""/>
      <w:lvlJc w:val="left"/>
      <w:pPr>
        <w:ind w:left="6338" w:hanging="360"/>
      </w:pPr>
      <w:rPr>
        <w:rFonts w:ascii="Wingdings" w:hAnsi="Wingdings" w:hint="default"/>
      </w:rPr>
    </w:lvl>
  </w:abstractNum>
  <w:abstractNum w:abstractNumId="38" w15:restartNumberingAfterBreak="0">
    <w:nsid w:val="67A8528E"/>
    <w:multiLevelType w:val="hybridMultilevel"/>
    <w:tmpl w:val="BE7E7D1E"/>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694007C1"/>
    <w:multiLevelType w:val="multilevel"/>
    <w:tmpl w:val="6C6854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A40DF4"/>
    <w:multiLevelType w:val="hybridMultilevel"/>
    <w:tmpl w:val="63AE91F2"/>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5A8015F"/>
    <w:multiLevelType w:val="hybridMultilevel"/>
    <w:tmpl w:val="B3FA2D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6310DF6"/>
    <w:multiLevelType w:val="hybridMultilevel"/>
    <w:tmpl w:val="7332C9D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6AE4532"/>
    <w:multiLevelType w:val="hybridMultilevel"/>
    <w:tmpl w:val="B842341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15:restartNumberingAfterBreak="0">
    <w:nsid w:val="77C20FC6"/>
    <w:multiLevelType w:val="hybridMultilevel"/>
    <w:tmpl w:val="60B0C2B8"/>
    <w:lvl w:ilvl="0" w:tplc="AAF2A4AE">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7D021705"/>
    <w:multiLevelType w:val="hybridMultilevel"/>
    <w:tmpl w:val="ACBE8F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D6436AE"/>
    <w:multiLevelType w:val="hybridMultilevel"/>
    <w:tmpl w:val="CE82D1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7"/>
  </w:num>
  <w:num w:numId="2">
    <w:abstractNumId w:val="31"/>
  </w:num>
  <w:num w:numId="3">
    <w:abstractNumId w:val="22"/>
  </w:num>
  <w:num w:numId="4">
    <w:abstractNumId w:val="29"/>
  </w:num>
  <w:num w:numId="5">
    <w:abstractNumId w:val="13"/>
  </w:num>
  <w:num w:numId="6">
    <w:abstractNumId w:val="3"/>
  </w:num>
  <w:num w:numId="7">
    <w:abstractNumId w:val="9"/>
  </w:num>
  <w:num w:numId="8">
    <w:abstractNumId w:val="2"/>
  </w:num>
  <w:num w:numId="9">
    <w:abstractNumId w:val="5"/>
  </w:num>
  <w:num w:numId="10">
    <w:abstractNumId w:val="4"/>
  </w:num>
  <w:num w:numId="11">
    <w:abstractNumId w:val="30"/>
  </w:num>
  <w:num w:numId="12">
    <w:abstractNumId w:val="8"/>
  </w:num>
  <w:num w:numId="13">
    <w:abstractNumId w:val="1"/>
  </w:num>
  <w:num w:numId="14">
    <w:abstractNumId w:val="19"/>
  </w:num>
  <w:num w:numId="15">
    <w:abstractNumId w:val="28"/>
  </w:num>
  <w:num w:numId="16">
    <w:abstractNumId w:val="17"/>
  </w:num>
  <w:num w:numId="17">
    <w:abstractNumId w:val="39"/>
  </w:num>
  <w:num w:numId="18">
    <w:abstractNumId w:val="45"/>
  </w:num>
  <w:num w:numId="19">
    <w:abstractNumId w:val="42"/>
  </w:num>
  <w:num w:numId="20">
    <w:abstractNumId w:val="10"/>
  </w:num>
  <w:num w:numId="21">
    <w:abstractNumId w:val="34"/>
  </w:num>
  <w:num w:numId="22">
    <w:abstractNumId w:val="14"/>
  </w:num>
  <w:num w:numId="23">
    <w:abstractNumId w:val="26"/>
  </w:num>
  <w:num w:numId="24">
    <w:abstractNumId w:val="46"/>
  </w:num>
  <w:num w:numId="25">
    <w:abstractNumId w:val="21"/>
  </w:num>
  <w:num w:numId="26">
    <w:abstractNumId w:val="32"/>
  </w:num>
  <w:num w:numId="27">
    <w:abstractNumId w:val="16"/>
  </w:num>
  <w:num w:numId="28">
    <w:abstractNumId w:val="43"/>
  </w:num>
  <w:num w:numId="29">
    <w:abstractNumId w:val="23"/>
  </w:num>
  <w:num w:numId="30">
    <w:abstractNumId w:val="11"/>
  </w:num>
  <w:num w:numId="31">
    <w:abstractNumId w:val="0"/>
  </w:num>
  <w:num w:numId="32">
    <w:abstractNumId w:val="27"/>
  </w:num>
  <w:num w:numId="33">
    <w:abstractNumId w:val="6"/>
  </w:num>
  <w:num w:numId="34">
    <w:abstractNumId w:val="7"/>
  </w:num>
  <w:num w:numId="35">
    <w:abstractNumId w:val="44"/>
  </w:num>
  <w:num w:numId="36">
    <w:abstractNumId w:val="20"/>
  </w:num>
  <w:num w:numId="37">
    <w:abstractNumId w:val="25"/>
  </w:num>
  <w:num w:numId="38">
    <w:abstractNumId w:val="35"/>
  </w:num>
  <w:num w:numId="39">
    <w:abstractNumId w:val="41"/>
  </w:num>
  <w:num w:numId="40">
    <w:abstractNumId w:val="36"/>
  </w:num>
  <w:num w:numId="41">
    <w:abstractNumId w:val="15"/>
  </w:num>
  <w:num w:numId="42">
    <w:abstractNumId w:val="18"/>
  </w:num>
  <w:num w:numId="43">
    <w:abstractNumId w:val="38"/>
  </w:num>
  <w:num w:numId="44">
    <w:abstractNumId w:val="24"/>
  </w:num>
  <w:num w:numId="45">
    <w:abstractNumId w:val="12"/>
  </w:num>
  <w:num w:numId="46">
    <w:abstractNumId w:val="40"/>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rawingGridVerticalSpacing w:val="360"/>
  <w:displayHorizontalDrawingGridEvery w:val="0"/>
  <w:displayVerticalDrawingGridEvery w:val="0"/>
  <w:characterSpacingControl w:val="doNotCompress"/>
  <w:hdrShapeDefaults>
    <o:shapedefaults v:ext="edit" spidmax="2051">
      <o:colormru v:ext="edit" colors="#11264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51D3"/>
    <w:rsid w:val="000002B3"/>
    <w:rsid w:val="00000B98"/>
    <w:rsid w:val="00002FFC"/>
    <w:rsid w:val="00010CEB"/>
    <w:rsid w:val="0001260A"/>
    <w:rsid w:val="000141D5"/>
    <w:rsid w:val="00014EC8"/>
    <w:rsid w:val="00015F06"/>
    <w:rsid w:val="0001663B"/>
    <w:rsid w:val="000173DE"/>
    <w:rsid w:val="00020323"/>
    <w:rsid w:val="0002085E"/>
    <w:rsid w:val="0002160E"/>
    <w:rsid w:val="00024A27"/>
    <w:rsid w:val="0003321D"/>
    <w:rsid w:val="00033907"/>
    <w:rsid w:val="0004402F"/>
    <w:rsid w:val="00045918"/>
    <w:rsid w:val="00046B3D"/>
    <w:rsid w:val="00047AF1"/>
    <w:rsid w:val="00050D58"/>
    <w:rsid w:val="00054CE5"/>
    <w:rsid w:val="0005773A"/>
    <w:rsid w:val="0006143C"/>
    <w:rsid w:val="000638A6"/>
    <w:rsid w:val="00064A49"/>
    <w:rsid w:val="000673F8"/>
    <w:rsid w:val="0006751E"/>
    <w:rsid w:val="00070E61"/>
    <w:rsid w:val="000717CA"/>
    <w:rsid w:val="0007242B"/>
    <w:rsid w:val="00077CCB"/>
    <w:rsid w:val="000809EA"/>
    <w:rsid w:val="00081503"/>
    <w:rsid w:val="00084BE0"/>
    <w:rsid w:val="00090B63"/>
    <w:rsid w:val="00094535"/>
    <w:rsid w:val="00094C65"/>
    <w:rsid w:val="00096947"/>
    <w:rsid w:val="00097340"/>
    <w:rsid w:val="00097F60"/>
    <w:rsid w:val="000A6BD3"/>
    <w:rsid w:val="000B0E14"/>
    <w:rsid w:val="000C0C1D"/>
    <w:rsid w:val="000D414F"/>
    <w:rsid w:val="000D4709"/>
    <w:rsid w:val="000F029B"/>
    <w:rsid w:val="000F608B"/>
    <w:rsid w:val="000F6FC9"/>
    <w:rsid w:val="0011725E"/>
    <w:rsid w:val="00120631"/>
    <w:rsid w:val="00125C60"/>
    <w:rsid w:val="0013067B"/>
    <w:rsid w:val="00130A4E"/>
    <w:rsid w:val="0013155A"/>
    <w:rsid w:val="001334AE"/>
    <w:rsid w:val="00140143"/>
    <w:rsid w:val="00141EAA"/>
    <w:rsid w:val="0014409C"/>
    <w:rsid w:val="0015325C"/>
    <w:rsid w:val="00153953"/>
    <w:rsid w:val="001542F0"/>
    <w:rsid w:val="001551AB"/>
    <w:rsid w:val="001554EA"/>
    <w:rsid w:val="00160C33"/>
    <w:rsid w:val="00163895"/>
    <w:rsid w:val="001650AC"/>
    <w:rsid w:val="0016598B"/>
    <w:rsid w:val="001710A6"/>
    <w:rsid w:val="00184CD0"/>
    <w:rsid w:val="00187DA5"/>
    <w:rsid w:val="00190A41"/>
    <w:rsid w:val="001968B7"/>
    <w:rsid w:val="00197681"/>
    <w:rsid w:val="001976A0"/>
    <w:rsid w:val="001A0A53"/>
    <w:rsid w:val="001A2068"/>
    <w:rsid w:val="001A2C3C"/>
    <w:rsid w:val="001B5761"/>
    <w:rsid w:val="001C18C2"/>
    <w:rsid w:val="001C38DD"/>
    <w:rsid w:val="001D0F6F"/>
    <w:rsid w:val="001D3458"/>
    <w:rsid w:val="001E16ED"/>
    <w:rsid w:val="001E3B90"/>
    <w:rsid w:val="001F6183"/>
    <w:rsid w:val="001F6382"/>
    <w:rsid w:val="001F7620"/>
    <w:rsid w:val="0020681E"/>
    <w:rsid w:val="00215271"/>
    <w:rsid w:val="0021701D"/>
    <w:rsid w:val="00222041"/>
    <w:rsid w:val="00226DDA"/>
    <w:rsid w:val="00231999"/>
    <w:rsid w:val="00232D17"/>
    <w:rsid w:val="002424DA"/>
    <w:rsid w:val="00243322"/>
    <w:rsid w:val="00244EA9"/>
    <w:rsid w:val="00245AB8"/>
    <w:rsid w:val="00251D97"/>
    <w:rsid w:val="0025401F"/>
    <w:rsid w:val="00256B34"/>
    <w:rsid w:val="00266DFB"/>
    <w:rsid w:val="002671B3"/>
    <w:rsid w:val="00267756"/>
    <w:rsid w:val="00276B1B"/>
    <w:rsid w:val="002844B3"/>
    <w:rsid w:val="00291C4A"/>
    <w:rsid w:val="00292DC7"/>
    <w:rsid w:val="00295C10"/>
    <w:rsid w:val="002A5945"/>
    <w:rsid w:val="002B0E09"/>
    <w:rsid w:val="002B61F5"/>
    <w:rsid w:val="002B6609"/>
    <w:rsid w:val="002C1330"/>
    <w:rsid w:val="002C39FF"/>
    <w:rsid w:val="002C3E00"/>
    <w:rsid w:val="002D135F"/>
    <w:rsid w:val="002D2AFF"/>
    <w:rsid w:val="002D381A"/>
    <w:rsid w:val="002D4793"/>
    <w:rsid w:val="002D5CEA"/>
    <w:rsid w:val="002D748B"/>
    <w:rsid w:val="002F1346"/>
    <w:rsid w:val="002F22CE"/>
    <w:rsid w:val="002F2B00"/>
    <w:rsid w:val="002F396C"/>
    <w:rsid w:val="002F4341"/>
    <w:rsid w:val="0030057E"/>
    <w:rsid w:val="0030110D"/>
    <w:rsid w:val="00301A76"/>
    <w:rsid w:val="00301E8B"/>
    <w:rsid w:val="00302262"/>
    <w:rsid w:val="0030257C"/>
    <w:rsid w:val="00303EBD"/>
    <w:rsid w:val="00305F37"/>
    <w:rsid w:val="0030772A"/>
    <w:rsid w:val="003078B2"/>
    <w:rsid w:val="00310398"/>
    <w:rsid w:val="00312E71"/>
    <w:rsid w:val="0031519B"/>
    <w:rsid w:val="00315949"/>
    <w:rsid w:val="00315B8E"/>
    <w:rsid w:val="00317BA9"/>
    <w:rsid w:val="0032214D"/>
    <w:rsid w:val="00327307"/>
    <w:rsid w:val="00327351"/>
    <w:rsid w:val="00334239"/>
    <w:rsid w:val="003342C8"/>
    <w:rsid w:val="0034087B"/>
    <w:rsid w:val="00342DB2"/>
    <w:rsid w:val="0034481D"/>
    <w:rsid w:val="00357E99"/>
    <w:rsid w:val="00360714"/>
    <w:rsid w:val="00360B5D"/>
    <w:rsid w:val="0036456C"/>
    <w:rsid w:val="003736D7"/>
    <w:rsid w:val="00373A6A"/>
    <w:rsid w:val="00373C7D"/>
    <w:rsid w:val="003846B4"/>
    <w:rsid w:val="00385CD5"/>
    <w:rsid w:val="003870F6"/>
    <w:rsid w:val="00391C2A"/>
    <w:rsid w:val="003956F0"/>
    <w:rsid w:val="00397440"/>
    <w:rsid w:val="00397D97"/>
    <w:rsid w:val="003A11DD"/>
    <w:rsid w:val="003A39D2"/>
    <w:rsid w:val="003B1B1C"/>
    <w:rsid w:val="003B232A"/>
    <w:rsid w:val="003B517A"/>
    <w:rsid w:val="003B51D3"/>
    <w:rsid w:val="003B72A5"/>
    <w:rsid w:val="003C047A"/>
    <w:rsid w:val="003C0900"/>
    <w:rsid w:val="003C4104"/>
    <w:rsid w:val="003C698D"/>
    <w:rsid w:val="003D2B96"/>
    <w:rsid w:val="003D36A3"/>
    <w:rsid w:val="003D475E"/>
    <w:rsid w:val="003D6690"/>
    <w:rsid w:val="003E158B"/>
    <w:rsid w:val="003E2357"/>
    <w:rsid w:val="003E5C26"/>
    <w:rsid w:val="003F2588"/>
    <w:rsid w:val="003F67C8"/>
    <w:rsid w:val="00403191"/>
    <w:rsid w:val="00416925"/>
    <w:rsid w:val="00420EC6"/>
    <w:rsid w:val="00425466"/>
    <w:rsid w:val="004279E5"/>
    <w:rsid w:val="00430E2C"/>
    <w:rsid w:val="0043166E"/>
    <w:rsid w:val="00437B12"/>
    <w:rsid w:val="004469C4"/>
    <w:rsid w:val="00451BE4"/>
    <w:rsid w:val="0045456D"/>
    <w:rsid w:val="004563CF"/>
    <w:rsid w:val="00456C42"/>
    <w:rsid w:val="00457C69"/>
    <w:rsid w:val="00461656"/>
    <w:rsid w:val="004636B6"/>
    <w:rsid w:val="004641D9"/>
    <w:rsid w:val="00464F27"/>
    <w:rsid w:val="00471F5A"/>
    <w:rsid w:val="004760C0"/>
    <w:rsid w:val="00477852"/>
    <w:rsid w:val="00480BC9"/>
    <w:rsid w:val="00482302"/>
    <w:rsid w:val="0048479B"/>
    <w:rsid w:val="004847D5"/>
    <w:rsid w:val="004861D9"/>
    <w:rsid w:val="00490219"/>
    <w:rsid w:val="00493157"/>
    <w:rsid w:val="00494481"/>
    <w:rsid w:val="004976B9"/>
    <w:rsid w:val="004A072F"/>
    <w:rsid w:val="004A4381"/>
    <w:rsid w:val="004A7DB2"/>
    <w:rsid w:val="004B04B8"/>
    <w:rsid w:val="004C5DB6"/>
    <w:rsid w:val="004C6CEE"/>
    <w:rsid w:val="004C7D47"/>
    <w:rsid w:val="004D1178"/>
    <w:rsid w:val="004D420E"/>
    <w:rsid w:val="004D785D"/>
    <w:rsid w:val="004E3FEF"/>
    <w:rsid w:val="004E4421"/>
    <w:rsid w:val="004F1987"/>
    <w:rsid w:val="004F31BA"/>
    <w:rsid w:val="004F32D3"/>
    <w:rsid w:val="004F7136"/>
    <w:rsid w:val="004F7458"/>
    <w:rsid w:val="00504298"/>
    <w:rsid w:val="0050773C"/>
    <w:rsid w:val="00513088"/>
    <w:rsid w:val="00514757"/>
    <w:rsid w:val="00515664"/>
    <w:rsid w:val="00521392"/>
    <w:rsid w:val="00522DDC"/>
    <w:rsid w:val="00523AF3"/>
    <w:rsid w:val="00524167"/>
    <w:rsid w:val="0054234C"/>
    <w:rsid w:val="00554D42"/>
    <w:rsid w:val="005653CE"/>
    <w:rsid w:val="00567A62"/>
    <w:rsid w:val="005721CA"/>
    <w:rsid w:val="00574FC3"/>
    <w:rsid w:val="005768D2"/>
    <w:rsid w:val="00583BDD"/>
    <w:rsid w:val="00586195"/>
    <w:rsid w:val="00586ABB"/>
    <w:rsid w:val="00587B2D"/>
    <w:rsid w:val="00590EC2"/>
    <w:rsid w:val="00593768"/>
    <w:rsid w:val="005A3296"/>
    <w:rsid w:val="005A4F52"/>
    <w:rsid w:val="005B3567"/>
    <w:rsid w:val="005C1C71"/>
    <w:rsid w:val="005C22FE"/>
    <w:rsid w:val="005C395E"/>
    <w:rsid w:val="005D64F2"/>
    <w:rsid w:val="005D6696"/>
    <w:rsid w:val="005D70F8"/>
    <w:rsid w:val="005E3DFD"/>
    <w:rsid w:val="005E725C"/>
    <w:rsid w:val="005F2EC5"/>
    <w:rsid w:val="005F7911"/>
    <w:rsid w:val="006013D5"/>
    <w:rsid w:val="006070A2"/>
    <w:rsid w:val="00612204"/>
    <w:rsid w:val="00613533"/>
    <w:rsid w:val="0061546D"/>
    <w:rsid w:val="00615701"/>
    <w:rsid w:val="00617F75"/>
    <w:rsid w:val="00620489"/>
    <w:rsid w:val="006213D8"/>
    <w:rsid w:val="00621BF6"/>
    <w:rsid w:val="00633963"/>
    <w:rsid w:val="00634934"/>
    <w:rsid w:val="00641F8F"/>
    <w:rsid w:val="00644B89"/>
    <w:rsid w:val="00653459"/>
    <w:rsid w:val="00655EEA"/>
    <w:rsid w:val="00660815"/>
    <w:rsid w:val="00662B8A"/>
    <w:rsid w:val="006639A4"/>
    <w:rsid w:val="00663EDA"/>
    <w:rsid w:val="00670D60"/>
    <w:rsid w:val="00676427"/>
    <w:rsid w:val="00677A4D"/>
    <w:rsid w:val="006820B6"/>
    <w:rsid w:val="00685CEA"/>
    <w:rsid w:val="006904AF"/>
    <w:rsid w:val="00690B66"/>
    <w:rsid w:val="00692380"/>
    <w:rsid w:val="006941C5"/>
    <w:rsid w:val="00695AFF"/>
    <w:rsid w:val="00697462"/>
    <w:rsid w:val="006A0839"/>
    <w:rsid w:val="006A2DB6"/>
    <w:rsid w:val="006B01DA"/>
    <w:rsid w:val="006B2FF5"/>
    <w:rsid w:val="006C0B8D"/>
    <w:rsid w:val="006C67AB"/>
    <w:rsid w:val="006C6C5A"/>
    <w:rsid w:val="006D2368"/>
    <w:rsid w:val="006D455D"/>
    <w:rsid w:val="006D7D1C"/>
    <w:rsid w:val="006E53FA"/>
    <w:rsid w:val="006F13D7"/>
    <w:rsid w:val="006F1F9D"/>
    <w:rsid w:val="006F3109"/>
    <w:rsid w:val="006F493E"/>
    <w:rsid w:val="00700F69"/>
    <w:rsid w:val="0070390F"/>
    <w:rsid w:val="007054A1"/>
    <w:rsid w:val="00705D13"/>
    <w:rsid w:val="00712E9F"/>
    <w:rsid w:val="00717812"/>
    <w:rsid w:val="00717DCB"/>
    <w:rsid w:val="0072049B"/>
    <w:rsid w:val="00720556"/>
    <w:rsid w:val="00723B7B"/>
    <w:rsid w:val="00731B75"/>
    <w:rsid w:val="0073383B"/>
    <w:rsid w:val="0073477B"/>
    <w:rsid w:val="007358F1"/>
    <w:rsid w:val="00741654"/>
    <w:rsid w:val="0074165A"/>
    <w:rsid w:val="007454F8"/>
    <w:rsid w:val="00753F6E"/>
    <w:rsid w:val="00754797"/>
    <w:rsid w:val="007708CE"/>
    <w:rsid w:val="00770AF3"/>
    <w:rsid w:val="00773396"/>
    <w:rsid w:val="007825AB"/>
    <w:rsid w:val="007839A3"/>
    <w:rsid w:val="00786E46"/>
    <w:rsid w:val="00787184"/>
    <w:rsid w:val="00795F78"/>
    <w:rsid w:val="007A0615"/>
    <w:rsid w:val="007B0F20"/>
    <w:rsid w:val="007B12AD"/>
    <w:rsid w:val="007B2D5B"/>
    <w:rsid w:val="007B3854"/>
    <w:rsid w:val="007B560A"/>
    <w:rsid w:val="007C035E"/>
    <w:rsid w:val="007C0EB9"/>
    <w:rsid w:val="007C7840"/>
    <w:rsid w:val="007D1798"/>
    <w:rsid w:val="007D407A"/>
    <w:rsid w:val="007D5675"/>
    <w:rsid w:val="007E6550"/>
    <w:rsid w:val="007E6E08"/>
    <w:rsid w:val="007F0FBF"/>
    <w:rsid w:val="007F1C9A"/>
    <w:rsid w:val="007F3C48"/>
    <w:rsid w:val="007F4F3D"/>
    <w:rsid w:val="007F7E89"/>
    <w:rsid w:val="0080759C"/>
    <w:rsid w:val="00820F1A"/>
    <w:rsid w:val="00824C1A"/>
    <w:rsid w:val="00831F13"/>
    <w:rsid w:val="00833F72"/>
    <w:rsid w:val="00840596"/>
    <w:rsid w:val="00843850"/>
    <w:rsid w:val="00843D79"/>
    <w:rsid w:val="00845F5E"/>
    <w:rsid w:val="00852C22"/>
    <w:rsid w:val="00856AC1"/>
    <w:rsid w:val="00861CD6"/>
    <w:rsid w:val="008641AA"/>
    <w:rsid w:val="00866344"/>
    <w:rsid w:val="0087222C"/>
    <w:rsid w:val="00872265"/>
    <w:rsid w:val="008809FA"/>
    <w:rsid w:val="00886098"/>
    <w:rsid w:val="00886827"/>
    <w:rsid w:val="00887BF7"/>
    <w:rsid w:val="00891C23"/>
    <w:rsid w:val="008A2EF0"/>
    <w:rsid w:val="008A38B3"/>
    <w:rsid w:val="008A4389"/>
    <w:rsid w:val="008B0985"/>
    <w:rsid w:val="008B331F"/>
    <w:rsid w:val="008B4D15"/>
    <w:rsid w:val="008B5B7D"/>
    <w:rsid w:val="008B5F2F"/>
    <w:rsid w:val="008B6C93"/>
    <w:rsid w:val="008C6FD7"/>
    <w:rsid w:val="008D0F79"/>
    <w:rsid w:val="008D33DF"/>
    <w:rsid w:val="008E1466"/>
    <w:rsid w:val="008E1D84"/>
    <w:rsid w:val="008E4184"/>
    <w:rsid w:val="008E6C39"/>
    <w:rsid w:val="008F1A8E"/>
    <w:rsid w:val="008F279C"/>
    <w:rsid w:val="008F2C00"/>
    <w:rsid w:val="008F4CBB"/>
    <w:rsid w:val="00902BB6"/>
    <w:rsid w:val="009047B9"/>
    <w:rsid w:val="00912F06"/>
    <w:rsid w:val="009133EB"/>
    <w:rsid w:val="00913DC5"/>
    <w:rsid w:val="0092583A"/>
    <w:rsid w:val="00927383"/>
    <w:rsid w:val="00927E0A"/>
    <w:rsid w:val="009346D0"/>
    <w:rsid w:val="00935DE8"/>
    <w:rsid w:val="00940D50"/>
    <w:rsid w:val="00943A1A"/>
    <w:rsid w:val="0094484E"/>
    <w:rsid w:val="00950008"/>
    <w:rsid w:val="00951345"/>
    <w:rsid w:val="00952374"/>
    <w:rsid w:val="00952FA3"/>
    <w:rsid w:val="0095379D"/>
    <w:rsid w:val="00953EDA"/>
    <w:rsid w:val="00955EB8"/>
    <w:rsid w:val="009603CA"/>
    <w:rsid w:val="009608DD"/>
    <w:rsid w:val="00961736"/>
    <w:rsid w:val="00961D53"/>
    <w:rsid w:val="009629FA"/>
    <w:rsid w:val="00972F3E"/>
    <w:rsid w:val="009743FA"/>
    <w:rsid w:val="0097608A"/>
    <w:rsid w:val="00977623"/>
    <w:rsid w:val="009869F3"/>
    <w:rsid w:val="00986F9F"/>
    <w:rsid w:val="0099353C"/>
    <w:rsid w:val="00994C3C"/>
    <w:rsid w:val="00995780"/>
    <w:rsid w:val="0099679C"/>
    <w:rsid w:val="009A14F3"/>
    <w:rsid w:val="009A7CE9"/>
    <w:rsid w:val="009B0453"/>
    <w:rsid w:val="009C0D8C"/>
    <w:rsid w:val="009C6143"/>
    <w:rsid w:val="009C7472"/>
    <w:rsid w:val="009D729C"/>
    <w:rsid w:val="009E30AD"/>
    <w:rsid w:val="009E5038"/>
    <w:rsid w:val="009E52E1"/>
    <w:rsid w:val="009E5E21"/>
    <w:rsid w:val="009E605A"/>
    <w:rsid w:val="009E770C"/>
    <w:rsid w:val="009F1547"/>
    <w:rsid w:val="009F51C4"/>
    <w:rsid w:val="009F6741"/>
    <w:rsid w:val="009F7D4B"/>
    <w:rsid w:val="00A01267"/>
    <w:rsid w:val="00A05F9F"/>
    <w:rsid w:val="00A1593F"/>
    <w:rsid w:val="00A20E51"/>
    <w:rsid w:val="00A23597"/>
    <w:rsid w:val="00A23BBA"/>
    <w:rsid w:val="00A32C70"/>
    <w:rsid w:val="00A35B60"/>
    <w:rsid w:val="00A40735"/>
    <w:rsid w:val="00A439E5"/>
    <w:rsid w:val="00A4560D"/>
    <w:rsid w:val="00A46599"/>
    <w:rsid w:val="00A4686C"/>
    <w:rsid w:val="00A538BD"/>
    <w:rsid w:val="00A53FD6"/>
    <w:rsid w:val="00A57AFA"/>
    <w:rsid w:val="00A70565"/>
    <w:rsid w:val="00A708AE"/>
    <w:rsid w:val="00A76247"/>
    <w:rsid w:val="00A8023E"/>
    <w:rsid w:val="00A824B8"/>
    <w:rsid w:val="00A83439"/>
    <w:rsid w:val="00A83A76"/>
    <w:rsid w:val="00A83F5C"/>
    <w:rsid w:val="00A85E2B"/>
    <w:rsid w:val="00A93759"/>
    <w:rsid w:val="00A94301"/>
    <w:rsid w:val="00A94FC2"/>
    <w:rsid w:val="00A97645"/>
    <w:rsid w:val="00AA1801"/>
    <w:rsid w:val="00AB0057"/>
    <w:rsid w:val="00AB0BD2"/>
    <w:rsid w:val="00AB239D"/>
    <w:rsid w:val="00AB4801"/>
    <w:rsid w:val="00AB5FFC"/>
    <w:rsid w:val="00AC0AD4"/>
    <w:rsid w:val="00AC0EB6"/>
    <w:rsid w:val="00AC5C8E"/>
    <w:rsid w:val="00AD02FA"/>
    <w:rsid w:val="00AD1818"/>
    <w:rsid w:val="00AD332E"/>
    <w:rsid w:val="00AD54DA"/>
    <w:rsid w:val="00AD595E"/>
    <w:rsid w:val="00AE4064"/>
    <w:rsid w:val="00AE522B"/>
    <w:rsid w:val="00AE6AE8"/>
    <w:rsid w:val="00AE71EC"/>
    <w:rsid w:val="00AE798C"/>
    <w:rsid w:val="00AF36CA"/>
    <w:rsid w:val="00AF3C29"/>
    <w:rsid w:val="00AF4E73"/>
    <w:rsid w:val="00B0140B"/>
    <w:rsid w:val="00B0253D"/>
    <w:rsid w:val="00B037CC"/>
    <w:rsid w:val="00B059ED"/>
    <w:rsid w:val="00B127EA"/>
    <w:rsid w:val="00B13852"/>
    <w:rsid w:val="00B17F78"/>
    <w:rsid w:val="00B320CC"/>
    <w:rsid w:val="00B34E10"/>
    <w:rsid w:val="00B3639A"/>
    <w:rsid w:val="00B4249E"/>
    <w:rsid w:val="00B43CA7"/>
    <w:rsid w:val="00B4659C"/>
    <w:rsid w:val="00B46784"/>
    <w:rsid w:val="00B46CB1"/>
    <w:rsid w:val="00B51021"/>
    <w:rsid w:val="00B55A3F"/>
    <w:rsid w:val="00B60428"/>
    <w:rsid w:val="00B60644"/>
    <w:rsid w:val="00B625E2"/>
    <w:rsid w:val="00B64C78"/>
    <w:rsid w:val="00B66713"/>
    <w:rsid w:val="00B72516"/>
    <w:rsid w:val="00B74C74"/>
    <w:rsid w:val="00B7781C"/>
    <w:rsid w:val="00B8240A"/>
    <w:rsid w:val="00B8473F"/>
    <w:rsid w:val="00B84C58"/>
    <w:rsid w:val="00B95247"/>
    <w:rsid w:val="00BA7EE5"/>
    <w:rsid w:val="00BB1442"/>
    <w:rsid w:val="00BB3336"/>
    <w:rsid w:val="00BB3606"/>
    <w:rsid w:val="00BB4DBD"/>
    <w:rsid w:val="00BC1EBC"/>
    <w:rsid w:val="00BC23DF"/>
    <w:rsid w:val="00BC264D"/>
    <w:rsid w:val="00BD0C21"/>
    <w:rsid w:val="00BD1A51"/>
    <w:rsid w:val="00BD347F"/>
    <w:rsid w:val="00BD72FF"/>
    <w:rsid w:val="00BD7BA0"/>
    <w:rsid w:val="00BE09FC"/>
    <w:rsid w:val="00BE155E"/>
    <w:rsid w:val="00BE3046"/>
    <w:rsid w:val="00BE4069"/>
    <w:rsid w:val="00BF11E2"/>
    <w:rsid w:val="00BF709D"/>
    <w:rsid w:val="00C05271"/>
    <w:rsid w:val="00C07C95"/>
    <w:rsid w:val="00C119A6"/>
    <w:rsid w:val="00C15468"/>
    <w:rsid w:val="00C17338"/>
    <w:rsid w:val="00C20FC3"/>
    <w:rsid w:val="00C26F25"/>
    <w:rsid w:val="00C36531"/>
    <w:rsid w:val="00C411B3"/>
    <w:rsid w:val="00C51BD4"/>
    <w:rsid w:val="00C56A98"/>
    <w:rsid w:val="00C57BC1"/>
    <w:rsid w:val="00C61C2E"/>
    <w:rsid w:val="00C6295D"/>
    <w:rsid w:val="00C65D31"/>
    <w:rsid w:val="00C66E60"/>
    <w:rsid w:val="00C7361A"/>
    <w:rsid w:val="00C74EA1"/>
    <w:rsid w:val="00C75505"/>
    <w:rsid w:val="00C75C68"/>
    <w:rsid w:val="00C7750B"/>
    <w:rsid w:val="00C90D62"/>
    <w:rsid w:val="00C9562E"/>
    <w:rsid w:val="00C96171"/>
    <w:rsid w:val="00CA693C"/>
    <w:rsid w:val="00CA7EE9"/>
    <w:rsid w:val="00CB164E"/>
    <w:rsid w:val="00CB38EB"/>
    <w:rsid w:val="00CC45C7"/>
    <w:rsid w:val="00CC60E3"/>
    <w:rsid w:val="00CC6372"/>
    <w:rsid w:val="00CD0D6C"/>
    <w:rsid w:val="00CD4B17"/>
    <w:rsid w:val="00CD54FF"/>
    <w:rsid w:val="00CD673E"/>
    <w:rsid w:val="00CE109E"/>
    <w:rsid w:val="00CE18CC"/>
    <w:rsid w:val="00CE622E"/>
    <w:rsid w:val="00CE6D7F"/>
    <w:rsid w:val="00CF37DB"/>
    <w:rsid w:val="00D0049F"/>
    <w:rsid w:val="00D04663"/>
    <w:rsid w:val="00D04983"/>
    <w:rsid w:val="00D06567"/>
    <w:rsid w:val="00D0771E"/>
    <w:rsid w:val="00D1469B"/>
    <w:rsid w:val="00D1716F"/>
    <w:rsid w:val="00D231B0"/>
    <w:rsid w:val="00D251D3"/>
    <w:rsid w:val="00D35428"/>
    <w:rsid w:val="00D41858"/>
    <w:rsid w:val="00D41CC4"/>
    <w:rsid w:val="00D43CB2"/>
    <w:rsid w:val="00D448D2"/>
    <w:rsid w:val="00D629BE"/>
    <w:rsid w:val="00D64304"/>
    <w:rsid w:val="00D674DE"/>
    <w:rsid w:val="00D67797"/>
    <w:rsid w:val="00D73079"/>
    <w:rsid w:val="00D90981"/>
    <w:rsid w:val="00D94063"/>
    <w:rsid w:val="00DA1A63"/>
    <w:rsid w:val="00DA2E8C"/>
    <w:rsid w:val="00DA5C88"/>
    <w:rsid w:val="00DA75EA"/>
    <w:rsid w:val="00DB451E"/>
    <w:rsid w:val="00DB62D2"/>
    <w:rsid w:val="00DB78DD"/>
    <w:rsid w:val="00DC0607"/>
    <w:rsid w:val="00DC2C91"/>
    <w:rsid w:val="00DC448F"/>
    <w:rsid w:val="00DC47A4"/>
    <w:rsid w:val="00DC5121"/>
    <w:rsid w:val="00DD1653"/>
    <w:rsid w:val="00DD1FAA"/>
    <w:rsid w:val="00DD327F"/>
    <w:rsid w:val="00DD76B9"/>
    <w:rsid w:val="00DE1F01"/>
    <w:rsid w:val="00DF512F"/>
    <w:rsid w:val="00DF7FE3"/>
    <w:rsid w:val="00E068B8"/>
    <w:rsid w:val="00E118DD"/>
    <w:rsid w:val="00E15BB8"/>
    <w:rsid w:val="00E21EC0"/>
    <w:rsid w:val="00E23D90"/>
    <w:rsid w:val="00E251CE"/>
    <w:rsid w:val="00E27CE2"/>
    <w:rsid w:val="00E305AA"/>
    <w:rsid w:val="00E4310C"/>
    <w:rsid w:val="00E537A7"/>
    <w:rsid w:val="00E5581F"/>
    <w:rsid w:val="00E61ADC"/>
    <w:rsid w:val="00E63B9E"/>
    <w:rsid w:val="00E66FF8"/>
    <w:rsid w:val="00E7264E"/>
    <w:rsid w:val="00E74B3E"/>
    <w:rsid w:val="00E76088"/>
    <w:rsid w:val="00E8063E"/>
    <w:rsid w:val="00E820E2"/>
    <w:rsid w:val="00E82293"/>
    <w:rsid w:val="00E829F4"/>
    <w:rsid w:val="00E83FA0"/>
    <w:rsid w:val="00E84965"/>
    <w:rsid w:val="00E85284"/>
    <w:rsid w:val="00E86966"/>
    <w:rsid w:val="00E91DAD"/>
    <w:rsid w:val="00E927E1"/>
    <w:rsid w:val="00E92D83"/>
    <w:rsid w:val="00E93202"/>
    <w:rsid w:val="00EA041B"/>
    <w:rsid w:val="00EA1CD4"/>
    <w:rsid w:val="00EA3D14"/>
    <w:rsid w:val="00EA733E"/>
    <w:rsid w:val="00EB5F66"/>
    <w:rsid w:val="00EB62CF"/>
    <w:rsid w:val="00EB6307"/>
    <w:rsid w:val="00EC5B0C"/>
    <w:rsid w:val="00EC6666"/>
    <w:rsid w:val="00EC730F"/>
    <w:rsid w:val="00ED10EF"/>
    <w:rsid w:val="00EE03B7"/>
    <w:rsid w:val="00EE0A31"/>
    <w:rsid w:val="00EE3732"/>
    <w:rsid w:val="00EE568B"/>
    <w:rsid w:val="00EF3EF4"/>
    <w:rsid w:val="00F04263"/>
    <w:rsid w:val="00F054B6"/>
    <w:rsid w:val="00F0602B"/>
    <w:rsid w:val="00F10FA8"/>
    <w:rsid w:val="00F121B3"/>
    <w:rsid w:val="00F154B8"/>
    <w:rsid w:val="00F21A91"/>
    <w:rsid w:val="00F2477D"/>
    <w:rsid w:val="00F26120"/>
    <w:rsid w:val="00F33BF1"/>
    <w:rsid w:val="00F33C31"/>
    <w:rsid w:val="00F34A71"/>
    <w:rsid w:val="00F43F19"/>
    <w:rsid w:val="00F47E3A"/>
    <w:rsid w:val="00F643DD"/>
    <w:rsid w:val="00F7314E"/>
    <w:rsid w:val="00F80123"/>
    <w:rsid w:val="00F80CDA"/>
    <w:rsid w:val="00F81B5A"/>
    <w:rsid w:val="00F863E3"/>
    <w:rsid w:val="00F945C7"/>
    <w:rsid w:val="00F9492A"/>
    <w:rsid w:val="00F958BF"/>
    <w:rsid w:val="00F97AC3"/>
    <w:rsid w:val="00FA405D"/>
    <w:rsid w:val="00FA46F3"/>
    <w:rsid w:val="00FA4A81"/>
    <w:rsid w:val="00FB0E25"/>
    <w:rsid w:val="00FB1F2D"/>
    <w:rsid w:val="00FB2705"/>
    <w:rsid w:val="00FB3328"/>
    <w:rsid w:val="00FB41AB"/>
    <w:rsid w:val="00FB58AF"/>
    <w:rsid w:val="00FC4472"/>
    <w:rsid w:val="00FC6AD5"/>
    <w:rsid w:val="00FC70A0"/>
    <w:rsid w:val="00FD117A"/>
    <w:rsid w:val="00FD1A3F"/>
    <w:rsid w:val="00FD445D"/>
    <w:rsid w:val="00FD4F03"/>
    <w:rsid w:val="00FF239D"/>
    <w:rsid w:val="00FF2D3A"/>
    <w:rsid w:val="00FF76D5"/>
  </w:rsids>
  <m:mathPr>
    <m:mathFont m:val="Cambria Math"/>
    <m:brkBin m:val="before"/>
    <m:brkBinSub m:val="--"/>
    <m:smallFrac m:val="0"/>
    <m:dispDef m:val="0"/>
    <m:lMargin m:val="0"/>
    <m:rMargin m:val="0"/>
    <m:defJc m:val="centerGroup"/>
    <m:wrapRight/>
    <m:intLim m:val="subSup"/>
    <m:naryLim m:val="subSup"/>
  </m:mathPr>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ru v:ext="edit" colors="#112643"/>
    </o:shapedefaults>
    <o:shapelayout v:ext="edit">
      <o:idmap v:ext="edit" data="1"/>
    </o:shapelayout>
  </w:shapeDefaults>
  <w:decimalSymbol w:val=","/>
  <w:listSeparator w:val=";"/>
  <w14:docId w14:val="7802E0D1"/>
  <w15:docId w15:val="{B889484C-03C7-483C-A44B-08A9E514B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nl-BE" w:eastAsia="nl-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C6E06"/>
    <w:rPr>
      <w:sz w:val="24"/>
      <w:szCs w:val="24"/>
      <w:lang w:val="nl-NL" w:eastAsia="en-US"/>
    </w:rPr>
  </w:style>
  <w:style w:type="paragraph" w:styleId="Kop1">
    <w:name w:val="heading 1"/>
    <w:basedOn w:val="Standaard"/>
    <w:next w:val="Standaard"/>
    <w:link w:val="Kop1Char"/>
    <w:uiPriority w:val="9"/>
    <w:qFormat/>
    <w:rsid w:val="001A206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D251D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385CD5"/>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43F1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03CA"/>
    <w:pPr>
      <w:tabs>
        <w:tab w:val="center" w:pos="4153"/>
        <w:tab w:val="right" w:pos="8306"/>
      </w:tabs>
    </w:pPr>
  </w:style>
  <w:style w:type="character" w:customStyle="1" w:styleId="KoptekstChar">
    <w:name w:val="Koptekst Char"/>
    <w:basedOn w:val="Standaardalinea-lettertype"/>
    <w:link w:val="Koptekst"/>
    <w:uiPriority w:val="99"/>
    <w:rsid w:val="009603CA"/>
  </w:style>
  <w:style w:type="paragraph" w:styleId="Voettekst">
    <w:name w:val="footer"/>
    <w:basedOn w:val="Standaard"/>
    <w:link w:val="VoettekstChar"/>
    <w:uiPriority w:val="99"/>
    <w:unhideWhenUsed/>
    <w:rsid w:val="009603CA"/>
    <w:pPr>
      <w:tabs>
        <w:tab w:val="center" w:pos="4153"/>
        <w:tab w:val="right" w:pos="8306"/>
      </w:tabs>
    </w:pPr>
  </w:style>
  <w:style w:type="character" w:customStyle="1" w:styleId="VoettekstChar">
    <w:name w:val="Voettekst Char"/>
    <w:basedOn w:val="Standaardalinea-lettertype"/>
    <w:link w:val="Voettekst"/>
    <w:uiPriority w:val="99"/>
    <w:rsid w:val="009603CA"/>
  </w:style>
  <w:style w:type="character" w:styleId="Hyperlink">
    <w:name w:val="Hyperlink"/>
    <w:basedOn w:val="Standaardalinea-lettertype"/>
    <w:uiPriority w:val="99"/>
    <w:unhideWhenUsed/>
    <w:rsid w:val="00BE155E"/>
    <w:rPr>
      <w:color w:val="0000FF" w:themeColor="hyperlink"/>
      <w:u w:val="single"/>
    </w:rPr>
  </w:style>
  <w:style w:type="character" w:customStyle="1" w:styleId="Kop1Char">
    <w:name w:val="Kop 1 Char"/>
    <w:basedOn w:val="Standaardalinea-lettertype"/>
    <w:link w:val="Kop1"/>
    <w:uiPriority w:val="9"/>
    <w:rsid w:val="001A2068"/>
    <w:rPr>
      <w:rFonts w:asciiTheme="majorHAnsi" w:eastAsiaTheme="majorEastAsia" w:hAnsiTheme="majorHAnsi" w:cstheme="majorBidi"/>
      <w:b/>
      <w:bCs/>
      <w:color w:val="365F91" w:themeColor="accent1" w:themeShade="BF"/>
      <w:sz w:val="28"/>
      <w:szCs w:val="28"/>
      <w:lang w:val="nl-NL" w:eastAsia="en-US"/>
    </w:rPr>
  </w:style>
  <w:style w:type="paragraph" w:customStyle="1" w:styleId="RyckeveldelKop1">
    <w:name w:val="Ryckeveldel Kop 1"/>
    <w:basedOn w:val="Kop1"/>
    <w:qFormat/>
    <w:rsid w:val="0020681E"/>
    <w:pPr>
      <w:spacing w:before="360" w:after="120"/>
    </w:pPr>
    <w:rPr>
      <w:rFonts w:ascii="Calibri Light" w:eastAsia="Times New Roman" w:hAnsi="Calibri Light" w:cs="Calibri Light"/>
      <w:b w:val="0"/>
      <w:caps/>
      <w:color w:val="7F7F7F" w:themeColor="text1" w:themeTint="80"/>
      <w:sz w:val="48"/>
      <w:szCs w:val="20"/>
    </w:rPr>
  </w:style>
  <w:style w:type="paragraph" w:customStyle="1" w:styleId="Ryckeveldebroodtekst">
    <w:name w:val="Ryckevelde broodtekst"/>
    <w:basedOn w:val="Standaard"/>
    <w:qFormat/>
    <w:rsid w:val="0020681E"/>
    <w:rPr>
      <w:rFonts w:ascii="Calibri Light" w:eastAsia="Times New Roman" w:hAnsi="Calibri Light" w:cs="Calibri Light"/>
      <w:sz w:val="22"/>
      <w:szCs w:val="20"/>
      <w:lang w:val="nl-BE"/>
    </w:rPr>
  </w:style>
  <w:style w:type="paragraph" w:customStyle="1" w:styleId="Ryckeveldekop2">
    <w:name w:val="Ryckevelde kop 2"/>
    <w:basedOn w:val="Kop2"/>
    <w:qFormat/>
    <w:rsid w:val="0020681E"/>
    <w:pPr>
      <w:pBdr>
        <w:bottom w:val="single" w:sz="4" w:space="1" w:color="F2F2F2"/>
      </w:pBdr>
      <w:spacing w:before="240" w:after="240"/>
    </w:pPr>
    <w:rPr>
      <w:rFonts w:ascii="Calibri Light" w:hAnsi="Calibri Light" w:cs="Calibri Light"/>
      <w:b w:val="0"/>
      <w:color w:val="7F7F7F" w:themeColor="text1" w:themeTint="80"/>
      <w:sz w:val="40"/>
      <w:lang w:val="nl-BE"/>
    </w:rPr>
  </w:style>
  <w:style w:type="paragraph" w:customStyle="1" w:styleId="OpmaakprofielKop3">
    <w:name w:val="Opmaakprofiel Kop 3"/>
    <w:basedOn w:val="Kop3"/>
    <w:rsid w:val="00F43F19"/>
    <w:pPr>
      <w:ind w:left="-142"/>
    </w:pPr>
    <w:rPr>
      <w:rFonts w:asciiTheme="minorHAnsi" w:eastAsia="Times New Roman" w:hAnsiTheme="minorHAnsi" w:cs="Times New Roman"/>
      <w:color w:val="E2007A"/>
      <w:szCs w:val="20"/>
    </w:rPr>
  </w:style>
  <w:style w:type="character" w:customStyle="1" w:styleId="Kop2Char">
    <w:name w:val="Kop 2 Char"/>
    <w:basedOn w:val="Standaardalinea-lettertype"/>
    <w:link w:val="Kop2"/>
    <w:uiPriority w:val="9"/>
    <w:semiHidden/>
    <w:rsid w:val="00D251D3"/>
    <w:rPr>
      <w:rFonts w:asciiTheme="majorHAnsi" w:eastAsiaTheme="majorEastAsia" w:hAnsiTheme="majorHAnsi" w:cstheme="majorBidi"/>
      <w:b/>
      <w:bCs/>
      <w:color w:val="4F81BD" w:themeColor="accent1"/>
      <w:sz w:val="26"/>
      <w:szCs w:val="26"/>
      <w:lang w:val="nl-NL" w:eastAsia="en-US"/>
    </w:rPr>
  </w:style>
  <w:style w:type="paragraph" w:customStyle="1" w:styleId="RyckeveldeKop3">
    <w:name w:val="Ryckevelde Kop 3"/>
    <w:basedOn w:val="Standaard"/>
    <w:qFormat/>
    <w:rsid w:val="005721CA"/>
    <w:pPr>
      <w:keepNext/>
      <w:keepLines/>
      <w:spacing w:before="200" w:after="120"/>
      <w:outlineLvl w:val="2"/>
    </w:pPr>
    <w:rPr>
      <w:rFonts w:ascii="Calibri Light" w:eastAsia="Times New Roman" w:hAnsi="Calibri Light" w:cs="Calibri Light"/>
      <w:b/>
      <w:bCs/>
      <w:caps/>
      <w:color w:val="EF3161"/>
      <w:szCs w:val="28"/>
      <w:lang w:val="nl-BE"/>
    </w:rPr>
  </w:style>
  <w:style w:type="character" w:customStyle="1" w:styleId="Kop3Char">
    <w:name w:val="Kop 3 Char"/>
    <w:basedOn w:val="Standaardalinea-lettertype"/>
    <w:link w:val="Kop3"/>
    <w:uiPriority w:val="9"/>
    <w:semiHidden/>
    <w:rsid w:val="00385CD5"/>
    <w:rPr>
      <w:rFonts w:asciiTheme="majorHAnsi" w:eastAsiaTheme="majorEastAsia" w:hAnsiTheme="majorHAnsi" w:cstheme="majorBidi"/>
      <w:b/>
      <w:bCs/>
      <w:color w:val="4F81BD" w:themeColor="accent1"/>
      <w:sz w:val="24"/>
      <w:szCs w:val="24"/>
      <w:lang w:val="nl-NL" w:eastAsia="en-US"/>
    </w:rPr>
  </w:style>
  <w:style w:type="numbering" w:customStyle="1" w:styleId="RyckeveldeopsommingstekensSymbolsymbool11ptLin">
    <w:name w:val="Ryckevelde opsommingstekens Symbol (symbool) 11 pt Lin..."/>
    <w:basedOn w:val="Geenlijst"/>
    <w:rsid w:val="00385CD5"/>
    <w:pPr>
      <w:numPr>
        <w:numId w:val="3"/>
      </w:numPr>
    </w:pPr>
  </w:style>
  <w:style w:type="numbering" w:customStyle="1" w:styleId="Ryckeveldeopsommingstekens">
    <w:name w:val="Ryckevelde opsommingstekens"/>
    <w:basedOn w:val="Geenlijst"/>
    <w:rsid w:val="00845F5E"/>
    <w:pPr>
      <w:numPr>
        <w:numId w:val="6"/>
      </w:numPr>
    </w:pPr>
  </w:style>
  <w:style w:type="numbering" w:customStyle="1" w:styleId="OpmaakprofielMeerdereniveausSymbolsymbool11ptLinks038cmV">
    <w:name w:val="Opmaakprofiel Meerdere niveaus Symbol (symbool) 11 pt Links:  038 cm V..."/>
    <w:basedOn w:val="Geenlijst"/>
    <w:rsid w:val="00845F5E"/>
    <w:pPr>
      <w:numPr>
        <w:numId w:val="8"/>
      </w:numPr>
    </w:pPr>
  </w:style>
  <w:style w:type="paragraph" w:customStyle="1" w:styleId="RyckeveldeKop3onderstreept">
    <w:name w:val="Ryckevelde Kop 3_onderstreept"/>
    <w:basedOn w:val="RyckeveldeKop3"/>
    <w:rsid w:val="00961D53"/>
    <w:pPr>
      <w:pBdr>
        <w:bottom w:val="single" w:sz="4" w:space="1" w:color="7F7F7F" w:themeColor="text1" w:themeTint="80"/>
      </w:pBdr>
    </w:pPr>
  </w:style>
  <w:style w:type="numbering" w:customStyle="1" w:styleId="Bulletsniveau1">
    <w:name w:val="Bullets niveau 1"/>
    <w:basedOn w:val="Geenlijst"/>
    <w:rsid w:val="00F43F19"/>
    <w:pPr>
      <w:numPr>
        <w:numId w:val="11"/>
      </w:numPr>
    </w:pPr>
  </w:style>
  <w:style w:type="numbering" w:customStyle="1" w:styleId="Bulletpointsniveau1">
    <w:name w:val="Bulletpoints niveau 1"/>
    <w:basedOn w:val="Geenlijst"/>
    <w:rsid w:val="00F43F19"/>
    <w:pPr>
      <w:numPr>
        <w:numId w:val="13"/>
      </w:numPr>
    </w:pPr>
  </w:style>
  <w:style w:type="paragraph" w:customStyle="1" w:styleId="RyckeveldeKop4">
    <w:name w:val="Ryckevelde Kop 4"/>
    <w:basedOn w:val="Kop4"/>
    <w:qFormat/>
    <w:rsid w:val="004A4381"/>
    <w:rPr>
      <w:rFonts w:ascii="Calibri Light" w:eastAsia="Times New Roman" w:hAnsi="Calibri Light" w:cs="Calibri Light"/>
      <w:i w:val="0"/>
      <w:color w:val="7F7F7F" w:themeColor="text1" w:themeTint="80"/>
      <w:szCs w:val="20"/>
    </w:rPr>
  </w:style>
  <w:style w:type="paragraph" w:styleId="Inhopg1">
    <w:name w:val="toc 1"/>
    <w:aliases w:val="Ryckevelde inhoudstafel"/>
    <w:basedOn w:val="Standaard"/>
    <w:next w:val="Standaard"/>
    <w:autoRedefine/>
    <w:uiPriority w:val="39"/>
    <w:unhideWhenUsed/>
    <w:qFormat/>
    <w:rsid w:val="00AE798C"/>
    <w:pPr>
      <w:spacing w:after="100"/>
    </w:pPr>
    <w:rPr>
      <w:rFonts w:asciiTheme="minorHAnsi" w:hAnsiTheme="minorHAnsi"/>
    </w:rPr>
  </w:style>
  <w:style w:type="character" w:customStyle="1" w:styleId="Kop4Char">
    <w:name w:val="Kop 4 Char"/>
    <w:basedOn w:val="Standaardalinea-lettertype"/>
    <w:link w:val="Kop4"/>
    <w:uiPriority w:val="9"/>
    <w:semiHidden/>
    <w:rsid w:val="00F43F19"/>
    <w:rPr>
      <w:rFonts w:asciiTheme="majorHAnsi" w:eastAsiaTheme="majorEastAsia" w:hAnsiTheme="majorHAnsi" w:cstheme="majorBidi"/>
      <w:b/>
      <w:bCs/>
      <w:i/>
      <w:iCs/>
      <w:color w:val="4F81BD" w:themeColor="accent1"/>
      <w:sz w:val="24"/>
      <w:szCs w:val="24"/>
      <w:lang w:val="nl-NL" w:eastAsia="en-US"/>
    </w:rPr>
  </w:style>
  <w:style w:type="paragraph" w:styleId="Inhopg2">
    <w:name w:val="toc 2"/>
    <w:aliases w:val="Ryckevelde inhoud niveau 2"/>
    <w:basedOn w:val="Standaard"/>
    <w:next w:val="Standaard"/>
    <w:autoRedefine/>
    <w:uiPriority w:val="39"/>
    <w:unhideWhenUsed/>
    <w:qFormat/>
    <w:rsid w:val="00AE798C"/>
    <w:pPr>
      <w:spacing w:after="100"/>
      <w:ind w:left="240"/>
    </w:pPr>
    <w:rPr>
      <w:rFonts w:asciiTheme="minorHAnsi" w:hAnsiTheme="minorHAnsi"/>
    </w:rPr>
  </w:style>
  <w:style w:type="paragraph" w:styleId="Inhopg3">
    <w:name w:val="toc 3"/>
    <w:aliases w:val="ryckevelde inhoud niveau 3"/>
    <w:basedOn w:val="Standaard"/>
    <w:next w:val="Standaard"/>
    <w:autoRedefine/>
    <w:uiPriority w:val="39"/>
    <w:unhideWhenUsed/>
    <w:qFormat/>
    <w:rsid w:val="00AE798C"/>
    <w:pPr>
      <w:spacing w:after="100"/>
      <w:ind w:left="480"/>
    </w:pPr>
    <w:rPr>
      <w:rFonts w:asciiTheme="minorHAnsi" w:hAnsiTheme="minorHAnsi"/>
      <w:sz w:val="22"/>
    </w:rPr>
  </w:style>
  <w:style w:type="paragraph" w:styleId="Kopvaninhoudsopgave">
    <w:name w:val="TOC Heading"/>
    <w:basedOn w:val="Kop1"/>
    <w:next w:val="Standaard"/>
    <w:uiPriority w:val="39"/>
    <w:unhideWhenUsed/>
    <w:qFormat/>
    <w:rsid w:val="00AE798C"/>
    <w:pPr>
      <w:spacing w:line="276" w:lineRule="auto"/>
      <w:outlineLvl w:val="9"/>
    </w:pPr>
  </w:style>
  <w:style w:type="paragraph" w:styleId="Ballontekst">
    <w:name w:val="Balloon Text"/>
    <w:basedOn w:val="Standaard"/>
    <w:link w:val="BallontekstChar"/>
    <w:uiPriority w:val="99"/>
    <w:semiHidden/>
    <w:unhideWhenUsed/>
    <w:rsid w:val="00AE798C"/>
    <w:rPr>
      <w:rFonts w:ascii="Tahoma" w:hAnsi="Tahoma" w:cs="Tahoma"/>
      <w:sz w:val="16"/>
      <w:szCs w:val="16"/>
    </w:rPr>
  </w:style>
  <w:style w:type="character" w:customStyle="1" w:styleId="BallontekstChar">
    <w:name w:val="Ballontekst Char"/>
    <w:basedOn w:val="Standaardalinea-lettertype"/>
    <w:link w:val="Ballontekst"/>
    <w:uiPriority w:val="99"/>
    <w:semiHidden/>
    <w:rsid w:val="00AE798C"/>
    <w:rPr>
      <w:rFonts w:ascii="Tahoma" w:hAnsi="Tahoma" w:cs="Tahoma"/>
      <w:sz w:val="16"/>
      <w:szCs w:val="16"/>
      <w:lang w:val="nl-NL" w:eastAsia="en-US"/>
    </w:rPr>
  </w:style>
  <w:style w:type="table" w:styleId="Tabelraster">
    <w:name w:val="Table Grid"/>
    <w:basedOn w:val="Standaardtabel"/>
    <w:uiPriority w:val="59"/>
    <w:rsid w:val="008E14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yckeveldetabel">
    <w:name w:val="Ryckevelde tabel"/>
    <w:basedOn w:val="Standaardtabel"/>
    <w:uiPriority w:val="99"/>
    <w:qFormat/>
    <w:rsid w:val="008E1466"/>
    <w:rPr>
      <w:rFonts w:asciiTheme="minorHAnsi" w:hAnsiTheme="minorHAnsi"/>
      <w:sz w:val="22"/>
    </w:rPr>
    <w:tblPr>
      <w:tblBorders>
        <w:insideH w:val="single" w:sz="4" w:space="0" w:color="707173"/>
      </w:tblBorders>
    </w:tblPr>
    <w:tcPr>
      <w:shd w:val="clear" w:color="auto" w:fill="auto"/>
      <w:vAlign w:val="center"/>
    </w:tcPr>
  </w:style>
  <w:style w:type="table" w:styleId="Onopgemaaktetabel3">
    <w:name w:val="Plain Table 3"/>
    <w:basedOn w:val="Standaardtabel"/>
    <w:uiPriority w:val="43"/>
    <w:rsid w:val="0034087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5">
    <w:name w:val="Plain Table 5"/>
    <w:basedOn w:val="Standaardtabel"/>
    <w:uiPriority w:val="45"/>
    <w:rsid w:val="0034087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GevolgdeHyperlink">
    <w:name w:val="FollowedHyperlink"/>
    <w:basedOn w:val="Standaardalinea-lettertype"/>
    <w:uiPriority w:val="99"/>
    <w:semiHidden/>
    <w:unhideWhenUsed/>
    <w:rsid w:val="006070A2"/>
    <w:rPr>
      <w:color w:val="800080" w:themeColor="followedHyperlink"/>
      <w:u w:val="single"/>
    </w:rPr>
  </w:style>
  <w:style w:type="paragraph" w:styleId="Lijstalinea">
    <w:name w:val="List Paragraph"/>
    <w:basedOn w:val="Standaard"/>
    <w:uiPriority w:val="72"/>
    <w:qFormat/>
    <w:rsid w:val="0030257C"/>
    <w:pPr>
      <w:ind w:left="720"/>
      <w:contextualSpacing/>
    </w:pPr>
  </w:style>
  <w:style w:type="character" w:customStyle="1" w:styleId="Onopgelostemelding1">
    <w:name w:val="Onopgeloste melding1"/>
    <w:basedOn w:val="Standaardalinea-lettertype"/>
    <w:uiPriority w:val="99"/>
    <w:semiHidden/>
    <w:unhideWhenUsed/>
    <w:rsid w:val="009E605A"/>
    <w:rPr>
      <w:color w:val="605E5C"/>
      <w:shd w:val="clear" w:color="auto" w:fill="E1DFDD"/>
    </w:rPr>
  </w:style>
  <w:style w:type="character" w:styleId="Onopgelostemelding">
    <w:name w:val="Unresolved Mention"/>
    <w:basedOn w:val="Standaardalinea-lettertype"/>
    <w:uiPriority w:val="99"/>
    <w:semiHidden/>
    <w:unhideWhenUsed/>
    <w:rsid w:val="002F2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821192">
      <w:bodyDiv w:val="1"/>
      <w:marLeft w:val="0"/>
      <w:marRight w:val="0"/>
      <w:marTop w:val="0"/>
      <w:marBottom w:val="0"/>
      <w:divBdr>
        <w:top w:val="none" w:sz="0" w:space="0" w:color="auto"/>
        <w:left w:val="none" w:sz="0" w:space="0" w:color="auto"/>
        <w:bottom w:val="none" w:sz="0" w:space="0" w:color="auto"/>
        <w:right w:val="none" w:sz="0" w:space="0" w:color="auto"/>
      </w:divBdr>
    </w:div>
    <w:div w:id="931935589">
      <w:bodyDiv w:val="1"/>
      <w:marLeft w:val="0"/>
      <w:marRight w:val="0"/>
      <w:marTop w:val="0"/>
      <w:marBottom w:val="0"/>
      <w:divBdr>
        <w:top w:val="none" w:sz="0" w:space="0" w:color="auto"/>
        <w:left w:val="none" w:sz="0" w:space="0" w:color="auto"/>
        <w:bottom w:val="none" w:sz="0" w:space="0" w:color="auto"/>
        <w:right w:val="none" w:sz="0" w:space="0" w:color="auto"/>
      </w:divBdr>
    </w:div>
    <w:div w:id="966466911">
      <w:bodyDiv w:val="1"/>
      <w:marLeft w:val="0"/>
      <w:marRight w:val="0"/>
      <w:marTop w:val="0"/>
      <w:marBottom w:val="0"/>
      <w:divBdr>
        <w:top w:val="none" w:sz="0" w:space="0" w:color="auto"/>
        <w:left w:val="none" w:sz="0" w:space="0" w:color="auto"/>
        <w:bottom w:val="none" w:sz="0" w:space="0" w:color="auto"/>
        <w:right w:val="none" w:sz="0" w:space="0" w:color="auto"/>
      </w:divBdr>
    </w:div>
    <w:div w:id="968434116">
      <w:bodyDiv w:val="1"/>
      <w:marLeft w:val="0"/>
      <w:marRight w:val="0"/>
      <w:marTop w:val="0"/>
      <w:marBottom w:val="0"/>
      <w:divBdr>
        <w:top w:val="none" w:sz="0" w:space="0" w:color="auto"/>
        <w:left w:val="none" w:sz="0" w:space="0" w:color="auto"/>
        <w:bottom w:val="none" w:sz="0" w:space="0" w:color="auto"/>
        <w:right w:val="none" w:sz="0" w:space="0" w:color="auto"/>
      </w:divBdr>
    </w:div>
    <w:div w:id="1066956508">
      <w:bodyDiv w:val="1"/>
      <w:marLeft w:val="0"/>
      <w:marRight w:val="0"/>
      <w:marTop w:val="0"/>
      <w:marBottom w:val="0"/>
      <w:divBdr>
        <w:top w:val="none" w:sz="0" w:space="0" w:color="auto"/>
        <w:left w:val="none" w:sz="0" w:space="0" w:color="auto"/>
        <w:bottom w:val="none" w:sz="0" w:space="0" w:color="auto"/>
        <w:right w:val="none" w:sz="0" w:space="0" w:color="auto"/>
      </w:divBdr>
      <w:divsChild>
        <w:div w:id="727530950">
          <w:marLeft w:val="0"/>
          <w:marRight w:val="0"/>
          <w:marTop w:val="0"/>
          <w:marBottom w:val="0"/>
          <w:divBdr>
            <w:top w:val="none" w:sz="0" w:space="0" w:color="auto"/>
            <w:left w:val="none" w:sz="0" w:space="0" w:color="auto"/>
            <w:bottom w:val="none" w:sz="0" w:space="0" w:color="auto"/>
            <w:right w:val="none" w:sz="0" w:space="0" w:color="auto"/>
          </w:divBdr>
        </w:div>
        <w:div w:id="1562668732">
          <w:marLeft w:val="75"/>
          <w:marRight w:val="0"/>
          <w:marTop w:val="75"/>
          <w:marBottom w:val="75"/>
          <w:divBdr>
            <w:top w:val="none" w:sz="0" w:space="0" w:color="auto"/>
            <w:left w:val="none" w:sz="0" w:space="0" w:color="auto"/>
            <w:bottom w:val="none" w:sz="0" w:space="0" w:color="auto"/>
            <w:right w:val="none" w:sz="0" w:space="0" w:color="auto"/>
          </w:divBdr>
        </w:div>
        <w:div w:id="934090766">
          <w:marLeft w:val="0"/>
          <w:marRight w:val="0"/>
          <w:marTop w:val="0"/>
          <w:marBottom w:val="0"/>
          <w:divBdr>
            <w:top w:val="none" w:sz="0" w:space="0" w:color="auto"/>
            <w:left w:val="none" w:sz="0" w:space="0" w:color="auto"/>
            <w:bottom w:val="none" w:sz="0" w:space="0" w:color="auto"/>
            <w:right w:val="none" w:sz="0" w:space="0" w:color="auto"/>
          </w:divBdr>
          <w:divsChild>
            <w:div w:id="1042946345">
              <w:marLeft w:val="0"/>
              <w:marRight w:val="0"/>
              <w:marTop w:val="0"/>
              <w:marBottom w:val="0"/>
              <w:divBdr>
                <w:top w:val="none" w:sz="0" w:space="0" w:color="auto"/>
                <w:left w:val="none" w:sz="0" w:space="0" w:color="auto"/>
                <w:bottom w:val="none" w:sz="0" w:space="0" w:color="auto"/>
                <w:right w:val="none" w:sz="0" w:space="0" w:color="auto"/>
              </w:divBdr>
            </w:div>
          </w:divsChild>
        </w:div>
        <w:div w:id="1601140672">
          <w:marLeft w:val="0"/>
          <w:marRight w:val="0"/>
          <w:marTop w:val="0"/>
          <w:marBottom w:val="0"/>
          <w:divBdr>
            <w:top w:val="none" w:sz="0" w:space="0" w:color="auto"/>
            <w:left w:val="none" w:sz="0" w:space="0" w:color="auto"/>
            <w:bottom w:val="none" w:sz="0" w:space="0" w:color="auto"/>
            <w:right w:val="none" w:sz="0" w:space="0" w:color="auto"/>
          </w:divBdr>
        </w:div>
      </w:divsChild>
    </w:div>
    <w:div w:id="1156797845">
      <w:bodyDiv w:val="1"/>
      <w:marLeft w:val="0"/>
      <w:marRight w:val="0"/>
      <w:marTop w:val="0"/>
      <w:marBottom w:val="0"/>
      <w:divBdr>
        <w:top w:val="none" w:sz="0" w:space="0" w:color="auto"/>
        <w:left w:val="none" w:sz="0" w:space="0" w:color="auto"/>
        <w:bottom w:val="none" w:sz="0" w:space="0" w:color="auto"/>
        <w:right w:val="none" w:sz="0" w:space="0" w:color="auto"/>
      </w:divBdr>
    </w:div>
    <w:div w:id="1545560353">
      <w:bodyDiv w:val="1"/>
      <w:marLeft w:val="0"/>
      <w:marRight w:val="0"/>
      <w:marTop w:val="0"/>
      <w:marBottom w:val="0"/>
      <w:divBdr>
        <w:top w:val="none" w:sz="0" w:space="0" w:color="auto"/>
        <w:left w:val="none" w:sz="0" w:space="0" w:color="auto"/>
        <w:bottom w:val="none" w:sz="0" w:space="0" w:color="auto"/>
        <w:right w:val="none" w:sz="0" w:space="0" w:color="auto"/>
      </w:divBdr>
    </w:div>
    <w:div w:id="1720586403">
      <w:bodyDiv w:val="1"/>
      <w:marLeft w:val="0"/>
      <w:marRight w:val="0"/>
      <w:marTop w:val="0"/>
      <w:marBottom w:val="0"/>
      <w:divBdr>
        <w:top w:val="none" w:sz="0" w:space="0" w:color="auto"/>
        <w:left w:val="none" w:sz="0" w:space="0" w:color="auto"/>
        <w:bottom w:val="none" w:sz="0" w:space="0" w:color="auto"/>
        <w:right w:val="none" w:sz="0" w:space="0" w:color="auto"/>
      </w:divBdr>
    </w:div>
    <w:div w:id="1885679925">
      <w:bodyDiv w:val="1"/>
      <w:marLeft w:val="0"/>
      <w:marRight w:val="0"/>
      <w:marTop w:val="0"/>
      <w:marBottom w:val="0"/>
      <w:divBdr>
        <w:top w:val="none" w:sz="0" w:space="0" w:color="auto"/>
        <w:left w:val="none" w:sz="0" w:space="0" w:color="auto"/>
        <w:bottom w:val="none" w:sz="0" w:space="0" w:color="auto"/>
        <w:right w:val="none" w:sz="0" w:space="0" w:color="auto"/>
      </w:divBdr>
    </w:div>
    <w:div w:id="1901789251">
      <w:bodyDiv w:val="1"/>
      <w:marLeft w:val="0"/>
      <w:marRight w:val="0"/>
      <w:marTop w:val="0"/>
      <w:marBottom w:val="0"/>
      <w:divBdr>
        <w:top w:val="none" w:sz="0" w:space="0" w:color="auto"/>
        <w:left w:val="none" w:sz="0" w:space="0" w:color="auto"/>
        <w:bottom w:val="none" w:sz="0" w:space="0" w:color="auto"/>
        <w:right w:val="none" w:sz="0" w:space="0" w:color="auto"/>
      </w:divBdr>
    </w:div>
    <w:div w:id="2137945044">
      <w:bodyDiv w:val="1"/>
      <w:marLeft w:val="0"/>
      <w:marRight w:val="0"/>
      <w:marTop w:val="0"/>
      <w:marBottom w:val="0"/>
      <w:divBdr>
        <w:top w:val="none" w:sz="0" w:space="0" w:color="auto"/>
        <w:left w:val="none" w:sz="0" w:space="0" w:color="auto"/>
        <w:bottom w:val="none" w:sz="0" w:space="0" w:color="auto"/>
        <w:right w:val="none" w:sz="0" w:space="0" w:color="auto"/>
      </w:divBdr>
      <w:divsChild>
        <w:div w:id="1985356206">
          <w:marLeft w:val="0"/>
          <w:marRight w:val="0"/>
          <w:marTop w:val="0"/>
          <w:marBottom w:val="0"/>
          <w:divBdr>
            <w:top w:val="none" w:sz="0" w:space="0" w:color="auto"/>
            <w:left w:val="none" w:sz="0" w:space="0" w:color="auto"/>
            <w:bottom w:val="none" w:sz="0" w:space="0" w:color="auto"/>
            <w:right w:val="none" w:sz="0" w:space="0" w:color="auto"/>
          </w:divBdr>
        </w:div>
        <w:div w:id="516844573">
          <w:marLeft w:val="75"/>
          <w:marRight w:val="0"/>
          <w:marTop w:val="75"/>
          <w:marBottom w:val="75"/>
          <w:divBdr>
            <w:top w:val="none" w:sz="0" w:space="0" w:color="auto"/>
            <w:left w:val="none" w:sz="0" w:space="0" w:color="auto"/>
            <w:bottom w:val="none" w:sz="0" w:space="0" w:color="auto"/>
            <w:right w:val="none" w:sz="0" w:space="0" w:color="auto"/>
          </w:divBdr>
        </w:div>
        <w:div w:id="218250155">
          <w:marLeft w:val="0"/>
          <w:marRight w:val="0"/>
          <w:marTop w:val="0"/>
          <w:marBottom w:val="0"/>
          <w:divBdr>
            <w:top w:val="none" w:sz="0" w:space="0" w:color="auto"/>
            <w:left w:val="none" w:sz="0" w:space="0" w:color="auto"/>
            <w:bottom w:val="none" w:sz="0" w:space="0" w:color="auto"/>
            <w:right w:val="none" w:sz="0" w:space="0" w:color="auto"/>
          </w:divBdr>
          <w:divsChild>
            <w:div w:id="1288584824">
              <w:marLeft w:val="0"/>
              <w:marRight w:val="0"/>
              <w:marTop w:val="0"/>
              <w:marBottom w:val="0"/>
              <w:divBdr>
                <w:top w:val="none" w:sz="0" w:space="0" w:color="auto"/>
                <w:left w:val="none" w:sz="0" w:space="0" w:color="auto"/>
                <w:bottom w:val="none" w:sz="0" w:space="0" w:color="auto"/>
                <w:right w:val="none" w:sz="0" w:space="0" w:color="auto"/>
              </w:divBdr>
            </w:div>
          </w:divsChild>
        </w:div>
        <w:div w:id="667170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youtube.com/watch?v=qMzHsdtWVUM" TargetMode="External"/><Relationship Id="rId26" Type="http://schemas.openxmlformats.org/officeDocument/2006/relationships/hyperlink" Target="https://www.europarl.europa.eu/ambassador-school/nl/learning-resources.html" TargetMode="External"/><Relationship Id="rId39" Type="http://schemas.openxmlformats.org/officeDocument/2006/relationships/hyperlink" Target="https://europa.eu/learning-corner/home_nl" TargetMode="External"/><Relationship Id="rId21" Type="http://schemas.openxmlformats.org/officeDocument/2006/relationships/hyperlink" Target="https://www.facebook.com/groups/1529549023741911" TargetMode="External"/><Relationship Id="rId34" Type="http://schemas.openxmlformats.org/officeDocument/2006/relationships/hyperlink" Target="https://forms.gle/tA2s2iooXAFBm5B77" TargetMode="External"/><Relationship Id="rId42" Type="http://schemas.openxmlformats.org/officeDocument/2006/relationships/hyperlink" Target="http://www.europahuis.be/nl/ga-internationaal/subsidies/schoolonderwijs/erasmus-programma/ka1-voor-beroepsonderwijs-vet" TargetMode="External"/><Relationship Id="rId47" Type="http://schemas.openxmlformats.org/officeDocument/2006/relationships/hyperlink" Target="https://www.facebook.com/groups/1529549023741911/?ref=bookmarks" TargetMode="External"/><Relationship Id="rId50" Type="http://schemas.openxmlformats.org/officeDocument/2006/relationships/hyperlink" Target="https://www.facebook.com/groups/1529549023741911/?ref=bookmarks"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ahuis.be" TargetMode="External"/><Relationship Id="rId29" Type="http://schemas.openxmlformats.org/officeDocument/2006/relationships/hyperlink" Target="http://www.europahuis.be/nl/epas" TargetMode="External"/><Relationship Id="rId11" Type="http://schemas.openxmlformats.org/officeDocument/2006/relationships/image" Target="media/image2.png"/><Relationship Id="rId24" Type="http://schemas.openxmlformats.org/officeDocument/2006/relationships/hyperlink" Target="https://europarl.europa.eu/ambassador-school" TargetMode="External"/><Relationship Id="rId32" Type="http://schemas.openxmlformats.org/officeDocument/2006/relationships/hyperlink" Target="mailto:epas@europahuis.be" TargetMode="External"/><Relationship Id="rId37" Type="http://schemas.openxmlformats.org/officeDocument/2006/relationships/hyperlink" Target="file:///C:\Users\Europahuis\Team%20Europahuis%20Dropbox\001%20Werking\Partnerschappen\EPAS\Handleidingen\www.europahuis.be\nl\epas" TargetMode="External"/><Relationship Id="rId40" Type="http://schemas.openxmlformats.org/officeDocument/2006/relationships/hyperlink" Target="https://www.europarl.europa.eu/european-youth-event/en/home.html" TargetMode="External"/><Relationship Id="rId45" Type="http://schemas.openxmlformats.org/officeDocument/2006/relationships/hyperlink" Target="http://www.europahuis.be/nl/ga-internationaal/subsidies/schoolonderwijs/andere-subsidieprogrammas/subsidieprogramma-west" TargetMode="External"/><Relationship Id="rId53" Type="http://schemas.openxmlformats.org/officeDocument/2006/relationships/hyperlink" Target="http://www.europarl.europa.eu/belgium/nl/eu-voor-leerkrachten" TargetMode="External"/><Relationship Id="rId5" Type="http://schemas.openxmlformats.org/officeDocument/2006/relationships/numbering" Target="numbering.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europahuis.be/nl/epas" TargetMode="External"/><Relationship Id="rId27" Type="http://schemas.openxmlformats.org/officeDocument/2006/relationships/image" Target="media/image9.jpg"/><Relationship Id="rId30" Type="http://schemas.openxmlformats.org/officeDocument/2006/relationships/hyperlink" Target="mailto:chantal.gennen@europarl.europa.eu" TargetMode="External"/><Relationship Id="rId35" Type="http://schemas.openxmlformats.org/officeDocument/2006/relationships/hyperlink" Target="https://www.europarl.europa.eu/ambassador-school/nl/learning-resources.html" TargetMode="External"/><Relationship Id="rId43" Type="http://schemas.openxmlformats.org/officeDocument/2006/relationships/hyperlink" Target="http://www.europahuis.be/nl/ga-internationaal/subsidies/schoolonderwijs/buurklassen/buurklassen" TargetMode="External"/><Relationship Id="rId48" Type="http://schemas.openxmlformats.org/officeDocument/2006/relationships/hyperlink" Target="https://forms.gle/hBwYDFwQmnMSvbJt8"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file:///C:\Users\Europahuis\Team%20Europahuis%20Dropbox\001%20Werking\Partnerschappen\EPAS\Handleidingen\www.europahuis.be\nl\epas"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docs.google.com/forms/d/e/1FAIpQLSezUyszKfnOMpO36GprPvjSjgm3T1sOTVcBYUuNft73N2r42w/viewform" TargetMode="External"/><Relationship Id="rId33" Type="http://schemas.openxmlformats.org/officeDocument/2006/relationships/hyperlink" Target="file:///C:\Users\Europahuis\Team%20Europahuis%20Dropbox\001%20Werking\Partnerschappen\EPAS\Handleidingen\www.europahuis.be\nl\epas" TargetMode="External"/><Relationship Id="rId38" Type="http://schemas.openxmlformats.org/officeDocument/2006/relationships/hyperlink" Target="https://youth.europarl.europa.eu/nl/educators.html" TargetMode="External"/><Relationship Id="rId46" Type="http://schemas.openxmlformats.org/officeDocument/2006/relationships/hyperlink" Target="https://forms.gle/hBwYDFwQmnMSvbJt8" TargetMode="External"/><Relationship Id="rId20" Type="http://schemas.openxmlformats.org/officeDocument/2006/relationships/image" Target="media/image8.jpg"/><Relationship Id="rId41" Type="http://schemas.openxmlformats.org/officeDocument/2006/relationships/hyperlink" Target="http://www.europahuis.be/nl/ga-internationaal/subsidies/schoolonderwijs/erasmus-programma/etwinning"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uroparl.be/nl/home.html" TargetMode="External"/><Relationship Id="rId23" Type="http://schemas.openxmlformats.org/officeDocument/2006/relationships/hyperlink" Target="https://www.facebook.com/EPAmbassadorSchools" TargetMode="External"/><Relationship Id="rId28" Type="http://schemas.openxmlformats.org/officeDocument/2006/relationships/hyperlink" Target="https://www.facebook.com/groups/1529549023741911/?ref=bookmarks" TargetMode="External"/><Relationship Id="rId36" Type="http://schemas.openxmlformats.org/officeDocument/2006/relationships/hyperlink" Target="https://europa.eu/european-union/contact/meet-us/belgium_nl" TargetMode="External"/><Relationship Id="rId49" Type="http://schemas.openxmlformats.org/officeDocument/2006/relationships/hyperlink" Target="https://forms.gle/Q5G2aqu6JJq1GsMF8"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mailto:info@europahuis.be" TargetMode="External"/><Relationship Id="rId44" Type="http://schemas.openxmlformats.org/officeDocument/2006/relationships/hyperlink" Target="http://www.europahuis.be/nl/ga-internationaal/subsidies/schoolonderwijs/prins-filipfonds/uitwisselingen-met-leerlingen" TargetMode="External"/><Relationship Id="rId52" Type="http://schemas.openxmlformats.org/officeDocument/2006/relationships/hyperlink" Target="https://twitter.com/search?f=tweets&amp;q=%23EPasbe&amp;src=typ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hteld\Desktop\SjablonenEuropahuisWord\Nota_staand_NL.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DC7048C209D04E89B9E72B4E9256D4" ma:contentTypeVersion="0" ma:contentTypeDescription="Een nieuw document maken." ma:contentTypeScope="" ma:versionID="7446d53413acc15446af764f790de46f">
  <xsd:schema xmlns:xsd="http://www.w3.org/2001/XMLSchema" xmlns:xs="http://www.w3.org/2001/XMLSchema" xmlns:p="http://schemas.microsoft.com/office/2006/metadata/properties" targetNamespace="http://schemas.microsoft.com/office/2006/metadata/properties" ma:root="true" ma:fieldsID="943ffd94ad31b4b776f33f3596f212c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8118C-6EEC-45A4-B409-0DC04AEB35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D78CC21-787E-4065-B6D7-88BCB4394C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8A9FC6-7524-4A1A-8323-0BD4A72938CF}">
  <ds:schemaRefs>
    <ds:schemaRef ds:uri="http://schemas.microsoft.com/sharepoint/v3/contenttype/forms"/>
  </ds:schemaRefs>
</ds:datastoreItem>
</file>

<file path=customXml/itemProps4.xml><?xml version="1.0" encoding="utf-8"?>
<ds:datastoreItem xmlns:ds="http://schemas.openxmlformats.org/officeDocument/2006/customXml" ds:itemID="{4CFDA001-07F6-44F9-982F-8FCBA502F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Nota_staand_NL</Template>
  <TotalTime>5</TotalTime>
  <Pages>15</Pages>
  <Words>4894</Words>
  <Characters>26921</Characters>
  <Application>Microsoft Office Word</Application>
  <DocSecurity>0</DocSecurity>
  <Lines>224</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OU-VERT</Company>
  <LinksUpToDate>false</LinksUpToDate>
  <CharactersWithSpaces>31752</CharactersWithSpaces>
  <SharedDoc>false</SharedDoc>
  <HLinks>
    <vt:vector size="18" baseType="variant">
      <vt:variant>
        <vt:i4>1769530</vt:i4>
      </vt:variant>
      <vt:variant>
        <vt:i4>-1</vt:i4>
      </vt:variant>
      <vt:variant>
        <vt:i4>1025</vt:i4>
      </vt:variant>
      <vt:variant>
        <vt:i4>1</vt:i4>
      </vt:variant>
      <vt:variant>
        <vt:lpwstr>RV_brief</vt:lpwstr>
      </vt:variant>
      <vt:variant>
        <vt:lpwstr/>
      </vt:variant>
      <vt:variant>
        <vt:i4>1769530</vt:i4>
      </vt:variant>
      <vt:variant>
        <vt:i4>-1</vt:i4>
      </vt:variant>
      <vt:variant>
        <vt:i4>1026</vt:i4>
      </vt:variant>
      <vt:variant>
        <vt:i4>1</vt:i4>
      </vt:variant>
      <vt:variant>
        <vt:lpwstr>RV_brief</vt:lpwstr>
      </vt:variant>
      <vt:variant>
        <vt:lpwstr/>
      </vt:variant>
      <vt:variant>
        <vt:i4>1769530</vt:i4>
      </vt:variant>
      <vt:variant>
        <vt:i4>-1</vt:i4>
      </vt:variant>
      <vt:variant>
        <vt:i4>1027</vt:i4>
      </vt:variant>
      <vt:variant>
        <vt:i4>1</vt:i4>
      </vt:variant>
      <vt:variant>
        <vt:lpwstr>RV_brief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Machteld</dc:creator>
  <cp:lastModifiedBy>Inez Falleyn</cp:lastModifiedBy>
  <cp:revision>4</cp:revision>
  <cp:lastPrinted>2025-03-19T13:50:00Z</cp:lastPrinted>
  <dcterms:created xsi:type="dcterms:W3CDTF">2025-09-22T15:17:00Z</dcterms:created>
  <dcterms:modified xsi:type="dcterms:W3CDTF">2025-09-22T15:22:00Z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0x01010047DC7048C209D04E89B9E72B4E9256D4</vt:lpwstr>
  </property>
</Properties>
</file>